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1C99E" w14:textId="38917082" w:rsidR="008E68E2" w:rsidRPr="005776F7" w:rsidRDefault="008D1D62" w:rsidP="008D1D62">
      <w:pPr>
        <w:autoSpaceDE w:val="0"/>
        <w:autoSpaceDN w:val="0"/>
        <w:adjustRightInd w:val="0"/>
        <w:spacing w:after="0" w:line="240" w:lineRule="auto"/>
        <w:rPr>
          <w:rFonts w:ascii="Berlin Sans FB Demi" w:hAnsi="Berlin Sans FB Demi" w:cs="Verdana"/>
          <w:b/>
          <w:bCs/>
          <w:color w:val="00B050"/>
          <w:sz w:val="20"/>
          <w:szCs w:val="20"/>
        </w:rPr>
      </w:pPr>
      <w:bookmarkStart w:id="0" w:name="_Hlk500241585"/>
      <w:bookmarkEnd w:id="0"/>
      <w:r>
        <w:rPr>
          <w:rFonts w:ascii="Berlin Sans FB Demi" w:hAnsi="Berlin Sans FB Demi" w:cs="Verdana"/>
          <w:b/>
          <w:bCs/>
          <w:color w:val="00B050"/>
          <w:sz w:val="20"/>
          <w:szCs w:val="20"/>
        </w:rPr>
        <w:br w:type="textWrapping" w:clear="all"/>
      </w:r>
    </w:p>
    <w:p w14:paraId="618FCCD5" w14:textId="77777777" w:rsidR="006C6874" w:rsidRPr="00946B5B" w:rsidRDefault="006C6874" w:rsidP="006C6874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Verdana"/>
          <w:b/>
          <w:bCs/>
          <w:sz w:val="60"/>
          <w:szCs w:val="60"/>
        </w:rPr>
      </w:pPr>
      <w:r w:rsidRPr="00946B5B">
        <w:rPr>
          <w:rFonts w:ascii="Britannic Bold" w:hAnsi="Britannic Bold" w:cs="Verdana"/>
          <w:b/>
          <w:bCs/>
          <w:sz w:val="60"/>
          <w:szCs w:val="60"/>
        </w:rPr>
        <w:t>INVITATION TIL</w:t>
      </w:r>
    </w:p>
    <w:p w14:paraId="64B1F60C" w14:textId="77777777" w:rsidR="006C6874" w:rsidRPr="00371BAA" w:rsidRDefault="006C6874" w:rsidP="006C6874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hAnsi="Britannic Bold" w:cs="Verdana"/>
          <w:b/>
          <w:bCs/>
          <w:color w:val="1EA68D"/>
          <w:sz w:val="72"/>
          <w:szCs w:val="94"/>
        </w:rPr>
      </w:pPr>
      <w:r w:rsidRPr="00371BAA">
        <w:rPr>
          <w:rFonts w:ascii="Britannic Bold" w:hAnsi="Britannic Bold" w:cs="Verdana"/>
          <w:b/>
          <w:bCs/>
          <w:color w:val="1EA68D"/>
          <w:sz w:val="72"/>
          <w:szCs w:val="94"/>
        </w:rPr>
        <w:t>FARS KØKKENSKOLE</w:t>
      </w:r>
    </w:p>
    <w:p w14:paraId="1BA17A11" w14:textId="2EB220C1" w:rsidR="006C6874" w:rsidRPr="00371BAA" w:rsidRDefault="006468B9" w:rsidP="006C6874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hAnsi="Britannic Bold" w:cs="Verdana"/>
          <w:b/>
          <w:bCs/>
          <w:color w:val="E67761"/>
          <w:sz w:val="72"/>
          <w:szCs w:val="94"/>
        </w:rPr>
      </w:pPr>
      <w:r>
        <w:rPr>
          <w:rFonts w:ascii="Britannic Bold" w:hAnsi="Britannic Bold" w:cs="Verdana"/>
          <w:b/>
          <w:bCs/>
          <w:color w:val="E67761"/>
          <w:sz w:val="72"/>
          <w:szCs w:val="94"/>
        </w:rPr>
        <w:t>Stjernekokkene</w:t>
      </w:r>
      <w:r w:rsidR="00946B5B" w:rsidRPr="00371BAA">
        <w:rPr>
          <w:rFonts w:ascii="Britannic Bold" w:hAnsi="Britannic Bold"/>
          <w:noProof/>
          <w:color w:val="E67761"/>
          <w:sz w:val="44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7DC1D8" wp14:editId="36C2F7CD">
                <wp:simplePos x="0" y="0"/>
                <wp:positionH relativeFrom="column">
                  <wp:posOffset>-334009</wp:posOffset>
                </wp:positionH>
                <wp:positionV relativeFrom="paragraph">
                  <wp:posOffset>222885</wp:posOffset>
                </wp:positionV>
                <wp:extent cx="3663950" cy="4092575"/>
                <wp:effectExtent l="171450" t="0" r="165100" b="3175"/>
                <wp:wrapNone/>
                <wp:docPr id="3" name="6-takket stjer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1444">
                          <a:off x="0" y="0"/>
                          <a:ext cx="3663950" cy="4092575"/>
                        </a:xfrm>
                        <a:prstGeom prst="star6">
                          <a:avLst>
                            <a:gd name="adj" fmla="val 26945"/>
                            <a:gd name="hf" fmla="val 115470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C9C1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D729A" w14:textId="77777777" w:rsidR="00E90096" w:rsidRPr="006962E7" w:rsidRDefault="00E90096" w:rsidP="008E68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ritannic Bold" w:hAnsi="Britannic Bold" w:cs="Verdan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6962E7">
                              <w:rPr>
                                <w:rFonts w:ascii="Britannic Bold" w:hAnsi="Britannic Bold" w:cs="Verdana"/>
                                <w:b/>
                                <w:bCs/>
                                <w:sz w:val="60"/>
                                <w:szCs w:val="60"/>
                              </w:rPr>
                              <w:t>KUN FOR FÆDRE</w:t>
                            </w:r>
                          </w:p>
                          <w:p w14:paraId="04A265E0" w14:textId="77777777" w:rsidR="00E90096" w:rsidRPr="006962E7" w:rsidRDefault="00E90096" w:rsidP="008E68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ritannic Bold" w:hAnsi="Britannic Bold" w:cs="Verdana"/>
                                <w:bCs/>
                                <w:sz w:val="28"/>
                                <w:szCs w:val="28"/>
                              </w:rPr>
                            </w:pPr>
                            <w:r w:rsidRPr="006962E7">
                              <w:rPr>
                                <w:rFonts w:ascii="Britannic Bold" w:hAnsi="Britannic Bold" w:cs="Verdana"/>
                                <w:bCs/>
                                <w:sz w:val="28"/>
                                <w:szCs w:val="28"/>
                              </w:rPr>
                              <w:t>(og bonusfædre, bedstefædre og andre voksne mænd)</w:t>
                            </w:r>
                          </w:p>
                          <w:p w14:paraId="2EE29655" w14:textId="77777777" w:rsidR="00E90096" w:rsidRPr="008E68E2" w:rsidRDefault="00E90096" w:rsidP="008E68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DC1D8" id="6-takket stjerne 3" o:spid="_x0000_s1026" style="position:absolute;left:0;text-align:left;margin-left:-26.3pt;margin-top:17.55pt;width:288.5pt;height:322.25pt;rotation:-62101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63950,409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" adj="-11796480,,5400" path="m1,1023144r1261984,68139l1831975,r569990,1091283l3663949,1023144,2971954,2046288r691995,1023143l2401965,3001292,1831975,4092575,1261985,3001292,1,3069431,691996,2046288,1,1023144xe" fillcolor="#ffc000" strokecolor="#fc9c1c" strokeweight="2pt">
                <v:stroke joinstyle="miter"/>
                <v:formulas/>
                <v:path arrowok="t" o:connecttype="custom" o:connectlocs="1,1023144;1261985,1091283;1831975,0;2401965,1091283;3663949,1023144;2971954,2046288;3663949,3069431;2401965,3001292;1831975,4092575;1261985,3001292;1,3069431;691996,2046288;1,1023144" o:connectangles="0,0,0,0,0,0,0,0,0,0,0,0,0" textboxrect="0,0,3663950,4092575"/>
                <v:textbox>
                  <w:txbxContent>
                    <w:p w14:paraId="417D729A" w14:textId="77777777" w:rsidR="00E90096" w:rsidRPr="006962E7" w:rsidRDefault="00E90096" w:rsidP="008E68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ritannic Bold" w:hAnsi="Britannic Bold" w:cs="Verdana"/>
                          <w:b/>
                          <w:bCs/>
                          <w:sz w:val="60"/>
                          <w:szCs w:val="60"/>
                        </w:rPr>
                      </w:pPr>
                      <w:r w:rsidRPr="006962E7">
                        <w:rPr>
                          <w:rFonts w:ascii="Britannic Bold" w:hAnsi="Britannic Bold" w:cs="Verdana"/>
                          <w:b/>
                          <w:bCs/>
                          <w:sz w:val="60"/>
                          <w:szCs w:val="60"/>
                        </w:rPr>
                        <w:t>KUN FOR FÆDRE</w:t>
                      </w:r>
                    </w:p>
                    <w:p w14:paraId="04A265E0" w14:textId="77777777" w:rsidR="00E90096" w:rsidRPr="006962E7" w:rsidRDefault="00E90096" w:rsidP="008E68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ritannic Bold" w:hAnsi="Britannic Bold" w:cs="Verdana"/>
                          <w:bCs/>
                          <w:sz w:val="28"/>
                          <w:szCs w:val="28"/>
                        </w:rPr>
                      </w:pPr>
                      <w:r w:rsidRPr="006962E7">
                        <w:rPr>
                          <w:rFonts w:ascii="Britannic Bold" w:hAnsi="Britannic Bold" w:cs="Verdana"/>
                          <w:bCs/>
                          <w:sz w:val="28"/>
                          <w:szCs w:val="28"/>
                        </w:rPr>
                        <w:t>(og bonusfædre, bedstefædre og andre voksne mænd)</w:t>
                      </w:r>
                    </w:p>
                    <w:p w14:paraId="2EE29655" w14:textId="77777777" w:rsidR="00E90096" w:rsidRPr="008E68E2" w:rsidRDefault="00E90096" w:rsidP="008E68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C6874" w:rsidRPr="00371BAA">
        <w:rPr>
          <w:rFonts w:ascii="Britannic Bold" w:hAnsi="Britannic Bold" w:cs="Verdana"/>
          <w:b/>
          <w:bCs/>
          <w:color w:val="E67761"/>
          <w:sz w:val="72"/>
          <w:szCs w:val="94"/>
        </w:rPr>
        <w:t xml:space="preserve"> </w:t>
      </w:r>
    </w:p>
    <w:p w14:paraId="6492545D" w14:textId="175D4BB1" w:rsidR="006C6874" w:rsidRPr="008D1D62" w:rsidRDefault="00997599" w:rsidP="00E12766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hAnsi="Britannic Bold" w:cs="Verdana"/>
          <w:b/>
          <w:bCs/>
          <w:color w:val="00B0F0"/>
          <w:sz w:val="94"/>
          <w:szCs w:val="94"/>
        </w:rPr>
      </w:pPr>
      <w:r w:rsidRPr="00997599">
        <w:rPr>
          <w:rFonts w:ascii="Britannic Bold" w:hAnsi="Britannic Bold"/>
          <w:noProof/>
          <w:color w:val="E36C0A" w:themeColor="accent6" w:themeShade="BF"/>
          <w:sz w:val="44"/>
          <w:szCs w:val="40"/>
          <w:u w:val="single"/>
          <w:lang w:eastAsia="da-DK"/>
        </w:rPr>
        <w:drawing>
          <wp:anchor distT="0" distB="0" distL="114300" distR="114300" simplePos="0" relativeHeight="251693056" behindDoc="0" locked="0" layoutInCell="1" allowOverlap="1" wp14:anchorId="2553E237" wp14:editId="5F95B620">
            <wp:simplePos x="0" y="0"/>
            <wp:positionH relativeFrom="column">
              <wp:posOffset>3635287</wp:posOffset>
            </wp:positionH>
            <wp:positionV relativeFrom="paragraph">
              <wp:posOffset>223213</wp:posOffset>
            </wp:positionV>
            <wp:extent cx="2645701" cy="3448859"/>
            <wp:effectExtent l="0" t="0" r="254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økkenskole logo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01" cy="344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70932" w14:textId="23074AC3" w:rsidR="004F59B1" w:rsidRDefault="004F59B1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529A43B7" w14:textId="66F9DCC6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53B238C2" w14:textId="0EA12DEE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43FAF099" w14:textId="2CEB9683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7B1EAD6B" w14:textId="401C997F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2781877F" w14:textId="125DCD42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0CDC0368" w14:textId="3714D28D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69374C05" w14:textId="170030AF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7D586716" w14:textId="77777777" w:rsidR="00371BAA" w:rsidRDefault="00371BAA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443AB061" w14:textId="5A84138C" w:rsidR="006C6874" w:rsidRDefault="006C6874" w:rsidP="00AF21A3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Verdana"/>
          <w:sz w:val="34"/>
          <w:szCs w:val="34"/>
        </w:rPr>
      </w:pPr>
    </w:p>
    <w:p w14:paraId="6E362D95" w14:textId="17EEC644" w:rsidR="00371BAA" w:rsidRPr="00371BAA" w:rsidRDefault="00371BAA" w:rsidP="00371BAA">
      <w:pPr>
        <w:pStyle w:val="Listeafsnit"/>
        <w:spacing w:after="0" w:line="240" w:lineRule="auto"/>
        <w:ind w:left="360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CFFECE2" wp14:editId="5D87EB47">
                <wp:simplePos x="0" y="0"/>
                <wp:positionH relativeFrom="margin">
                  <wp:posOffset>-158115</wp:posOffset>
                </wp:positionH>
                <wp:positionV relativeFrom="paragraph">
                  <wp:posOffset>136525</wp:posOffset>
                </wp:positionV>
                <wp:extent cx="6415200" cy="1800000"/>
                <wp:effectExtent l="0" t="0" r="24130" b="1016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5200" cy="1800000"/>
                        </a:xfrm>
                        <a:prstGeom prst="rect">
                          <a:avLst/>
                        </a:prstGeom>
                        <a:solidFill>
                          <a:srgbClr val="1EA68D"/>
                        </a:solidFill>
                        <a:ln>
                          <a:solidFill>
                            <a:srgbClr val="1EA6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CC12" id="Rektangel 6" o:spid="_x0000_s1026" style="position:absolute;margin-left:-12.45pt;margin-top:10.75pt;width:505.15pt;height:141.75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" fillcolor="#1ea68d" strokecolor="#1ea68d" strokeweight="2pt">
                <w10:wrap anchorx="margin"/>
              </v:rect>
            </w:pict>
          </mc:Fallback>
        </mc:AlternateContent>
      </w:r>
    </w:p>
    <w:p w14:paraId="51ABA1A6" w14:textId="3A6CD137" w:rsidR="00371BAA" w:rsidRPr="00A55056" w:rsidRDefault="00371BAA" w:rsidP="00371BAA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Er 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>tiden ofte knap,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 når I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 skal lave aftensmad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 og madpakker?</w:t>
      </w:r>
    </w:p>
    <w:p w14:paraId="40653A24" w14:textId="6CB208B1" w:rsidR="00371BAA" w:rsidRPr="00A55056" w:rsidRDefault="00371BAA" w:rsidP="00371BAA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Er 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det svært at finde på 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retter, som 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>børn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>ene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 kan lide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>,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 og som er 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>nemme at lave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>?</w:t>
      </w:r>
    </w:p>
    <w:p w14:paraId="067452F2" w14:textId="1A5144B0" w:rsidR="00371BAA" w:rsidRDefault="00371BAA" w:rsidP="00371BAA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Er det 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>svært at få børn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>ene</w:t>
      </w:r>
      <w:r w:rsidRPr="00A55056">
        <w:rPr>
          <w:rFonts w:eastAsia="Times New Roman" w:cstheme="minorHAnsi"/>
          <w:bCs/>
          <w:color w:val="000000"/>
          <w:sz w:val="25"/>
          <w:szCs w:val="25"/>
          <w:lang w:eastAsia="da-DK"/>
        </w:rPr>
        <w:t xml:space="preserve"> </w:t>
      </w: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>med i køkkenet?</w:t>
      </w:r>
    </w:p>
    <w:p w14:paraId="379EB58D" w14:textId="77777777" w:rsidR="00371BAA" w:rsidRPr="0099737E" w:rsidRDefault="00371BAA" w:rsidP="00371BAA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 w:rsidRPr="00867D0B">
        <w:rPr>
          <w:rFonts w:eastAsia="Times New Roman" w:cstheme="minorHAnsi"/>
          <w:bCs/>
          <w:color w:val="000000"/>
          <w:sz w:val="25"/>
          <w:szCs w:val="25"/>
          <w:lang w:eastAsia="da-DK"/>
        </w:rPr>
        <w:t>Er madlavning bare ikke lige dig?</w:t>
      </w:r>
      <w:r w:rsidRPr="00867D0B">
        <w:rPr>
          <w:rFonts w:eastAsia="Times New Roman" w:cstheme="minorHAnsi"/>
          <w:b/>
          <w:bCs/>
          <w:color w:val="000000"/>
          <w:sz w:val="25"/>
          <w:szCs w:val="25"/>
          <w:lang w:eastAsia="da-DK"/>
        </w:rPr>
        <w:t xml:space="preserve"> </w:t>
      </w:r>
    </w:p>
    <w:p w14:paraId="5EA7BF6F" w14:textId="0B959551" w:rsidR="00371BAA" w:rsidRDefault="00371BAA" w:rsidP="00371BAA">
      <w:pPr>
        <w:pStyle w:val="Listeafsnit"/>
        <w:numPr>
          <w:ilvl w:val="0"/>
          <w:numId w:val="1"/>
        </w:numPr>
        <w:spacing w:after="0" w:line="240" w:lineRule="auto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>
        <w:rPr>
          <w:rFonts w:eastAsia="Times New Roman" w:cstheme="minorHAnsi"/>
          <w:bCs/>
          <w:color w:val="000000"/>
          <w:sz w:val="25"/>
          <w:szCs w:val="25"/>
          <w:lang w:eastAsia="da-DK"/>
        </w:rPr>
        <w:t>Trænger madpakken til en makeover?</w:t>
      </w:r>
    </w:p>
    <w:p w14:paraId="048E0CE3" w14:textId="77777777" w:rsidR="00371BAA" w:rsidRDefault="00371BAA" w:rsidP="00371BAA">
      <w:pPr>
        <w:pStyle w:val="Listeafsnit"/>
        <w:spacing w:after="0" w:line="240" w:lineRule="auto"/>
        <w:ind w:left="360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</w:p>
    <w:p w14:paraId="3C9751CF" w14:textId="77777777" w:rsidR="00371BAA" w:rsidRPr="00371BAA" w:rsidRDefault="00371BAA" w:rsidP="00371BAA">
      <w:pPr>
        <w:pStyle w:val="Listeafsnit"/>
        <w:spacing w:after="0" w:line="240" w:lineRule="auto"/>
        <w:ind w:left="0"/>
        <w:jc w:val="center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  <w:r w:rsidRPr="00371BAA"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  <w:t>Så grib chancen, og meld dig til Danmarks sejeste køkkenskole for fædre og børn!</w:t>
      </w:r>
    </w:p>
    <w:p w14:paraId="002C34DC" w14:textId="12173A1A" w:rsidR="004F59B1" w:rsidRDefault="004F59B1" w:rsidP="00AF21A3">
      <w:pPr>
        <w:spacing w:after="0" w:line="240" w:lineRule="auto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</w:p>
    <w:p w14:paraId="2CCD30F6" w14:textId="3321B403" w:rsidR="004B71F6" w:rsidRDefault="006C6874" w:rsidP="006C6874">
      <w:pPr>
        <w:autoSpaceDE w:val="0"/>
        <w:autoSpaceDN w:val="0"/>
        <w:adjustRightInd w:val="0"/>
        <w:spacing w:after="0" w:line="240" w:lineRule="auto"/>
        <w:ind w:left="-426"/>
        <w:rPr>
          <w:rFonts w:eastAsia="Times New Roman" w:cstheme="minorHAnsi"/>
          <w:bCs/>
          <w:color w:val="000000"/>
          <w:sz w:val="25"/>
          <w:szCs w:val="25"/>
          <w:lang w:eastAsia="da-DK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anchor distT="0" distB="0" distL="114300" distR="114300" simplePos="0" relativeHeight="251687936" behindDoc="0" locked="0" layoutInCell="1" allowOverlap="1" wp14:anchorId="5548E7DD" wp14:editId="061103AF">
            <wp:simplePos x="0" y="0"/>
            <wp:positionH relativeFrom="column">
              <wp:posOffset>4299585</wp:posOffset>
            </wp:positionH>
            <wp:positionV relativeFrom="paragraph">
              <wp:posOffset>74930</wp:posOffset>
            </wp:positionV>
            <wp:extent cx="2194560" cy="148590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A_Fælles\Fars køkkenskole\Billeder\Fars Køkkenskole-billeder til Mette\Dreng ved bor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anchor distT="0" distB="0" distL="114300" distR="114300" simplePos="0" relativeHeight="251686912" behindDoc="0" locked="0" layoutInCell="1" allowOverlap="1" wp14:anchorId="4F3374D7" wp14:editId="507D2AB3">
            <wp:simplePos x="0" y="0"/>
            <wp:positionH relativeFrom="column">
              <wp:posOffset>2025650</wp:posOffset>
            </wp:positionH>
            <wp:positionV relativeFrom="paragraph">
              <wp:posOffset>80645</wp:posOffset>
            </wp:positionV>
            <wp:extent cx="2207895" cy="1473835"/>
            <wp:effectExtent l="0" t="0" r="1905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CSF\CSF Fælles\Fars køkkenskole\Billeder og logo\Allerbedste billder fra Fars Køkkenskole\Camilla's bedste\de bedste fra sæson 5\Ninja\IMG_04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color w:val="000000"/>
          <w:sz w:val="24"/>
          <w:szCs w:val="24"/>
          <w:lang w:eastAsia="da-DK"/>
        </w:rPr>
        <w:drawing>
          <wp:anchor distT="0" distB="0" distL="114300" distR="114300" simplePos="0" relativeHeight="251685888" behindDoc="1" locked="0" layoutInCell="1" allowOverlap="1" wp14:anchorId="3BA9DA2C" wp14:editId="45E891F1">
            <wp:simplePos x="0" y="0"/>
            <wp:positionH relativeFrom="column">
              <wp:posOffset>-281940</wp:posOffset>
            </wp:positionH>
            <wp:positionV relativeFrom="paragraph">
              <wp:posOffset>76200</wp:posOffset>
            </wp:positionV>
            <wp:extent cx="2213610" cy="1477645"/>
            <wp:effectExtent l="0" t="0" r="0" b="8255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CSF\CSF Fælles\Fars køkkenskole\Billeder og logo\Allerbedste billder fra Fars Køkkenskole\Camilla's bedste\de bedste fra sæson 5\Skipper skræk\IMG_02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7F562" w14:textId="7D92A6DE" w:rsidR="005C14F5" w:rsidRDefault="005C14F5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12"/>
          <w:szCs w:val="12"/>
          <w:lang w:eastAsia="da-DK"/>
        </w:rPr>
      </w:pPr>
    </w:p>
    <w:p w14:paraId="286CBD16" w14:textId="77777777" w:rsidR="00123B80" w:rsidRPr="00123B80" w:rsidRDefault="00123B80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12"/>
          <w:szCs w:val="12"/>
          <w:lang w:eastAsia="da-DK"/>
        </w:rPr>
      </w:pPr>
    </w:p>
    <w:p w14:paraId="26E875D4" w14:textId="77777777" w:rsidR="00482C71" w:rsidRDefault="00482C71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68A44E9B" w14:textId="77777777" w:rsidR="009674E8" w:rsidRDefault="009674E8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026882F4" w14:textId="77777777" w:rsidR="009674E8" w:rsidRDefault="009674E8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7E747AAB" w14:textId="77777777" w:rsidR="009674E8" w:rsidRDefault="009674E8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37DEB7B7" w14:textId="77777777" w:rsidR="006C6874" w:rsidRDefault="006C6874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0E30B227" w14:textId="77777777" w:rsidR="00997599" w:rsidRDefault="00997599" w:rsidP="00666679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14CF5C19" w14:textId="28D9223F" w:rsidR="00DB5180" w:rsidRDefault="00172F8F" w:rsidP="00666679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  <w:r w:rsidRPr="006962E7"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  <w:lastRenderedPageBreak/>
        <w:t>Hvad er Fars k</w:t>
      </w:r>
      <w:r w:rsidR="00DB5180" w:rsidRPr="006962E7"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  <w:t>økkenskole?</w:t>
      </w:r>
    </w:p>
    <w:p w14:paraId="2D03A301" w14:textId="77777777" w:rsidR="00223F07" w:rsidRPr="006962E7" w:rsidRDefault="00223F07" w:rsidP="00666679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</w:p>
    <w:p w14:paraId="04507C80" w14:textId="1C60746E" w:rsidR="00534BE2" w:rsidRPr="006962E7" w:rsidRDefault="00666679" w:rsidP="00EE5B93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0"/>
        </w:rPr>
      </w:pPr>
      <w:r w:rsidRPr="006962E7">
        <w:rPr>
          <w:rFonts w:asciiTheme="minorHAnsi" w:hAnsiTheme="minorHAnsi" w:cstheme="minorHAnsi"/>
          <w:sz w:val="22"/>
          <w:szCs w:val="20"/>
        </w:rPr>
        <w:t xml:space="preserve">Fars køkkenskole er </w:t>
      </w:r>
      <w:r w:rsidR="00ED2E7D" w:rsidRPr="006962E7">
        <w:rPr>
          <w:rFonts w:asciiTheme="minorHAnsi" w:hAnsiTheme="minorHAnsi" w:cstheme="minorHAnsi"/>
          <w:sz w:val="22"/>
          <w:szCs w:val="20"/>
        </w:rPr>
        <w:t xml:space="preserve">et madlavningskursus </w:t>
      </w:r>
      <w:r w:rsidRPr="006962E7">
        <w:rPr>
          <w:rFonts w:asciiTheme="minorHAnsi" w:hAnsiTheme="minorHAnsi" w:cstheme="minorHAnsi"/>
          <w:sz w:val="22"/>
          <w:szCs w:val="20"/>
        </w:rPr>
        <w:t>for fædre og deres børn</w:t>
      </w:r>
      <w:r w:rsidR="00C21A81" w:rsidRPr="006962E7">
        <w:rPr>
          <w:rFonts w:asciiTheme="minorHAnsi" w:hAnsiTheme="minorHAnsi" w:cstheme="minorHAnsi"/>
          <w:sz w:val="22"/>
          <w:szCs w:val="20"/>
        </w:rPr>
        <w:t>, der går i 2.-4. klasse</w:t>
      </w:r>
      <w:r w:rsidRPr="006962E7">
        <w:rPr>
          <w:rFonts w:asciiTheme="minorHAnsi" w:hAnsiTheme="minorHAnsi" w:cstheme="minorHAnsi"/>
          <w:sz w:val="22"/>
          <w:szCs w:val="20"/>
        </w:rPr>
        <w:t>.</w:t>
      </w:r>
      <w:r w:rsidR="009E2339" w:rsidRPr="006962E7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30101296" w14:textId="1EC4F1F3" w:rsidR="00AF21A3" w:rsidRPr="006962E7" w:rsidRDefault="00534BE2" w:rsidP="00EE5B93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0"/>
        </w:rPr>
      </w:pPr>
      <w:r w:rsidRPr="006962E7">
        <w:rPr>
          <w:rFonts w:asciiTheme="minorHAnsi" w:hAnsiTheme="minorHAnsi" w:cstheme="minorHAnsi"/>
          <w:sz w:val="22"/>
          <w:szCs w:val="20"/>
        </w:rPr>
        <w:t xml:space="preserve">Sjove og dygtige undervisere sætter gang </w:t>
      </w:r>
      <w:r w:rsidR="00666679" w:rsidRPr="006962E7">
        <w:rPr>
          <w:rFonts w:asciiTheme="minorHAnsi" w:hAnsiTheme="minorHAnsi" w:cstheme="minorHAnsi"/>
          <w:sz w:val="22"/>
          <w:szCs w:val="20"/>
        </w:rPr>
        <w:t xml:space="preserve">i køkkenløjerne, hvor </w:t>
      </w:r>
      <w:r w:rsidR="006D4E63" w:rsidRPr="006962E7">
        <w:rPr>
          <w:rFonts w:asciiTheme="minorHAnsi" w:hAnsiTheme="minorHAnsi" w:cstheme="minorHAnsi"/>
          <w:sz w:val="22"/>
          <w:szCs w:val="20"/>
        </w:rPr>
        <w:t>du og dit barn</w:t>
      </w:r>
      <w:r w:rsidR="00E22721" w:rsidRPr="006962E7">
        <w:rPr>
          <w:rFonts w:asciiTheme="minorHAnsi" w:hAnsiTheme="minorHAnsi" w:cstheme="minorHAnsi"/>
          <w:sz w:val="22"/>
          <w:szCs w:val="20"/>
        </w:rPr>
        <w:t>/dine børn</w:t>
      </w:r>
      <w:r w:rsidR="006D4E63" w:rsidRPr="006962E7">
        <w:rPr>
          <w:rFonts w:asciiTheme="minorHAnsi" w:hAnsiTheme="minorHAnsi" w:cstheme="minorHAnsi"/>
          <w:sz w:val="22"/>
          <w:szCs w:val="20"/>
        </w:rPr>
        <w:t xml:space="preserve"> </w:t>
      </w:r>
      <w:r w:rsidR="00666679" w:rsidRPr="006962E7">
        <w:rPr>
          <w:rFonts w:asciiTheme="minorHAnsi" w:hAnsiTheme="minorHAnsi" w:cstheme="minorHAnsi"/>
          <w:sz w:val="22"/>
          <w:szCs w:val="20"/>
        </w:rPr>
        <w:t>laver</w:t>
      </w:r>
      <w:r w:rsidR="00332DCE" w:rsidRPr="006962E7">
        <w:rPr>
          <w:rFonts w:asciiTheme="minorHAnsi" w:hAnsiTheme="minorHAnsi" w:cstheme="minorHAnsi"/>
          <w:sz w:val="22"/>
          <w:szCs w:val="20"/>
        </w:rPr>
        <w:t xml:space="preserve"> </w:t>
      </w:r>
      <w:r w:rsidR="00E72A4D" w:rsidRPr="006962E7">
        <w:rPr>
          <w:rFonts w:asciiTheme="minorHAnsi" w:hAnsiTheme="minorHAnsi" w:cstheme="minorHAnsi"/>
          <w:sz w:val="22"/>
          <w:szCs w:val="20"/>
        </w:rPr>
        <w:t xml:space="preserve">god, </w:t>
      </w:r>
      <w:r w:rsidR="00666679" w:rsidRPr="006962E7">
        <w:rPr>
          <w:rFonts w:asciiTheme="minorHAnsi" w:hAnsiTheme="minorHAnsi" w:cstheme="minorHAnsi"/>
          <w:sz w:val="22"/>
          <w:szCs w:val="20"/>
        </w:rPr>
        <w:t>sund mad</w:t>
      </w:r>
      <w:r w:rsidR="00E12766" w:rsidRPr="006962E7">
        <w:rPr>
          <w:rFonts w:asciiTheme="minorHAnsi" w:hAnsiTheme="minorHAnsi" w:cstheme="minorHAnsi"/>
          <w:color w:val="000000"/>
          <w:sz w:val="22"/>
          <w:szCs w:val="20"/>
        </w:rPr>
        <w:t xml:space="preserve"> på en sjov måde</w:t>
      </w:r>
      <w:r w:rsidR="00666679" w:rsidRPr="006962E7">
        <w:rPr>
          <w:rFonts w:asciiTheme="minorHAnsi" w:hAnsiTheme="minorHAnsi" w:cstheme="minorHAnsi"/>
          <w:sz w:val="22"/>
          <w:szCs w:val="20"/>
        </w:rPr>
        <w:t>.</w:t>
      </w:r>
      <w:r w:rsidR="00EE5B93" w:rsidRPr="006962E7">
        <w:rPr>
          <w:rFonts w:asciiTheme="minorHAnsi" w:hAnsiTheme="minorHAnsi" w:cstheme="minorHAnsi"/>
          <w:sz w:val="22"/>
          <w:szCs w:val="20"/>
        </w:rPr>
        <w:t xml:space="preserve"> </w:t>
      </w:r>
      <w:r w:rsidR="00AF21A3" w:rsidRPr="006962E7">
        <w:rPr>
          <w:rFonts w:asciiTheme="minorHAnsi" w:hAnsiTheme="minorHAnsi" w:cstheme="minorHAnsi"/>
          <w:b/>
          <w:color w:val="000000"/>
          <w:sz w:val="22"/>
          <w:szCs w:val="20"/>
        </w:rPr>
        <w:t xml:space="preserve">Hvis far ikke har mulighed for at komme, er det </w:t>
      </w:r>
      <w:r w:rsidR="00E12766" w:rsidRPr="006962E7">
        <w:rPr>
          <w:rFonts w:asciiTheme="minorHAnsi" w:hAnsiTheme="minorHAnsi" w:cstheme="minorHAnsi"/>
          <w:b/>
          <w:color w:val="000000"/>
          <w:sz w:val="22"/>
          <w:szCs w:val="20"/>
        </w:rPr>
        <w:t xml:space="preserve">helt </w:t>
      </w:r>
      <w:r w:rsidR="00AF21A3" w:rsidRPr="006962E7">
        <w:rPr>
          <w:rFonts w:asciiTheme="minorHAnsi" w:hAnsiTheme="minorHAnsi" w:cstheme="minorHAnsi"/>
          <w:b/>
          <w:color w:val="000000"/>
          <w:sz w:val="22"/>
          <w:szCs w:val="20"/>
        </w:rPr>
        <w:t xml:space="preserve">ok, at barnet følges med bonusfar, onkel, bedstefar, eller en anden </w:t>
      </w:r>
      <w:r w:rsidR="00C66720" w:rsidRPr="006962E7">
        <w:rPr>
          <w:rFonts w:asciiTheme="minorHAnsi" w:hAnsiTheme="minorHAnsi" w:cstheme="minorHAnsi"/>
          <w:b/>
          <w:color w:val="000000"/>
          <w:sz w:val="22"/>
          <w:szCs w:val="20"/>
        </w:rPr>
        <w:t xml:space="preserve">voksen mand </w:t>
      </w:r>
      <w:r w:rsidR="00AF21A3" w:rsidRPr="006962E7">
        <w:rPr>
          <w:rFonts w:asciiTheme="minorHAnsi" w:hAnsiTheme="minorHAnsi" w:cstheme="minorHAnsi"/>
          <w:b/>
          <w:color w:val="000000"/>
          <w:sz w:val="22"/>
          <w:szCs w:val="20"/>
        </w:rPr>
        <w:t>– husk det er kun for mænd!</w:t>
      </w:r>
    </w:p>
    <w:p w14:paraId="3857A8AA" w14:textId="77777777" w:rsidR="00F2158F" w:rsidRPr="006962E7" w:rsidRDefault="00F2158F" w:rsidP="0023017F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0"/>
          <w:lang w:eastAsia="da-DK"/>
        </w:rPr>
      </w:pPr>
    </w:p>
    <w:p w14:paraId="18585E1A" w14:textId="2ED578C8" w:rsidR="00AF21A3" w:rsidRPr="006962E7" w:rsidRDefault="003C7B64" w:rsidP="00AF21A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Cs w:val="20"/>
          <w:lang w:eastAsia="da-DK"/>
        </w:rPr>
      </w:pPr>
      <w:r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Fars køkkenskole </w:t>
      </w:r>
      <w:r w:rsidR="00235872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løber over 5 </w:t>
      </w:r>
      <w:r w:rsidR="0093632E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aftener, hvor vi mødes </w:t>
      </w:r>
      <w:r w:rsidR="00F02492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i </w:t>
      </w:r>
      <w:r w:rsidR="0093632E" w:rsidRPr="006962E7">
        <w:rPr>
          <w:rFonts w:eastAsia="Times New Roman" w:cstheme="minorHAnsi"/>
          <w:bCs/>
          <w:color w:val="000000"/>
          <w:szCs w:val="20"/>
          <w:lang w:eastAsia="da-DK"/>
        </w:rPr>
        <w:t>skolekøkke</w:t>
      </w:r>
      <w:r w:rsidR="00F02492" w:rsidRPr="006962E7">
        <w:rPr>
          <w:rFonts w:eastAsia="Times New Roman" w:cstheme="minorHAnsi"/>
          <w:bCs/>
          <w:color w:val="000000"/>
          <w:szCs w:val="20"/>
          <w:lang w:eastAsia="da-DK"/>
        </w:rPr>
        <w:t>n</w:t>
      </w:r>
      <w:r w:rsidR="00131059" w:rsidRPr="006962E7">
        <w:rPr>
          <w:rFonts w:eastAsia="Times New Roman" w:cstheme="minorHAnsi"/>
          <w:bCs/>
          <w:color w:val="000000"/>
          <w:szCs w:val="20"/>
          <w:lang w:eastAsia="da-DK"/>
        </w:rPr>
        <w:t>e</w:t>
      </w:r>
      <w:r w:rsidR="00AA3888">
        <w:rPr>
          <w:rFonts w:eastAsia="Times New Roman" w:cstheme="minorHAnsi"/>
          <w:bCs/>
          <w:color w:val="000000"/>
          <w:szCs w:val="20"/>
          <w:lang w:eastAsia="da-DK"/>
        </w:rPr>
        <w:t>t på Herstedøster skole</w:t>
      </w:r>
      <w:r w:rsidR="00FB7F2C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</w:t>
      </w:r>
      <w:r w:rsidR="0093632E" w:rsidRPr="006962E7">
        <w:rPr>
          <w:rFonts w:eastAsia="Times New Roman" w:cstheme="minorHAnsi"/>
          <w:bCs/>
          <w:color w:val="000000"/>
          <w:szCs w:val="20"/>
          <w:lang w:eastAsia="da-DK"/>
        </w:rPr>
        <w:t>kl. 16.</w:t>
      </w:r>
      <w:r w:rsidR="0023017F" w:rsidRPr="006962E7">
        <w:rPr>
          <w:rFonts w:eastAsia="Times New Roman" w:cstheme="minorHAnsi"/>
          <w:bCs/>
          <w:color w:val="000000"/>
          <w:szCs w:val="20"/>
          <w:lang w:eastAsia="da-DK"/>
        </w:rPr>
        <w:t>2</w:t>
      </w:r>
      <w:r w:rsidR="0093632E" w:rsidRPr="006962E7">
        <w:rPr>
          <w:rFonts w:eastAsia="Times New Roman" w:cstheme="minorHAnsi"/>
          <w:bCs/>
          <w:color w:val="000000"/>
          <w:szCs w:val="20"/>
          <w:lang w:eastAsia="da-DK"/>
        </w:rPr>
        <w:t>0–19.00</w:t>
      </w:r>
      <w:r w:rsidR="00872E76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fra </w:t>
      </w:r>
      <w:r w:rsidR="008C02F6">
        <w:rPr>
          <w:rFonts w:eastAsia="Times New Roman" w:cstheme="minorHAnsi"/>
          <w:bCs/>
          <w:color w:val="000000"/>
          <w:szCs w:val="20"/>
          <w:lang w:eastAsia="da-DK"/>
        </w:rPr>
        <w:t>April 2020</w:t>
      </w:r>
      <w:r w:rsidR="00AA3888">
        <w:rPr>
          <w:rFonts w:eastAsia="Times New Roman" w:cstheme="minorHAnsi"/>
          <w:bCs/>
          <w:color w:val="000000"/>
          <w:szCs w:val="20"/>
          <w:lang w:eastAsia="da-DK"/>
        </w:rPr>
        <w:t xml:space="preserve"> </w:t>
      </w:r>
      <w:r w:rsidR="00B54EE1" w:rsidRPr="00223F07">
        <w:rPr>
          <w:rFonts w:eastAsia="Times New Roman" w:cstheme="minorHAnsi"/>
          <w:bCs/>
          <w:color w:val="000000"/>
          <w:szCs w:val="20"/>
          <w:lang w:eastAsia="da-DK"/>
        </w:rPr>
        <w:t xml:space="preserve">til </w:t>
      </w:r>
      <w:r w:rsidR="00AA3888" w:rsidRPr="00223F07">
        <w:rPr>
          <w:rFonts w:eastAsia="Times New Roman" w:cstheme="minorHAnsi"/>
          <w:bCs/>
          <w:color w:val="000000"/>
          <w:szCs w:val="20"/>
          <w:lang w:eastAsia="da-DK"/>
        </w:rPr>
        <w:t>juni</w:t>
      </w:r>
      <w:r w:rsidR="00B54EE1" w:rsidRPr="00223F07">
        <w:rPr>
          <w:rFonts w:eastAsia="Times New Roman" w:cstheme="minorHAnsi"/>
          <w:bCs/>
          <w:color w:val="000000"/>
          <w:szCs w:val="20"/>
          <w:lang w:eastAsia="da-DK"/>
        </w:rPr>
        <w:t xml:space="preserve"> 20</w:t>
      </w:r>
      <w:r w:rsidR="008C02F6">
        <w:rPr>
          <w:rFonts w:eastAsia="Times New Roman" w:cstheme="minorHAnsi"/>
          <w:bCs/>
          <w:color w:val="000000"/>
          <w:szCs w:val="20"/>
          <w:lang w:eastAsia="da-DK"/>
        </w:rPr>
        <w:t>20</w:t>
      </w:r>
      <w:r w:rsidR="00A869C4" w:rsidRPr="00223F07">
        <w:rPr>
          <w:rFonts w:eastAsia="Times New Roman" w:cstheme="minorHAnsi"/>
          <w:bCs/>
          <w:color w:val="000000"/>
          <w:szCs w:val="20"/>
          <w:lang w:eastAsia="da-DK"/>
        </w:rPr>
        <w:t>.</w:t>
      </w:r>
      <w:r w:rsidR="00123B80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</w:t>
      </w:r>
      <w:r w:rsidR="00AF21A3" w:rsidRPr="006962E7">
        <w:rPr>
          <w:rFonts w:eastAsia="Times New Roman" w:cstheme="minorHAnsi"/>
          <w:color w:val="000000"/>
          <w:szCs w:val="20"/>
          <w:lang w:eastAsia="da-DK"/>
        </w:rPr>
        <w:t>Hvis du aldrig har prøvet at lave mad eller måske ikke lige synes, at det er det letteste i verden, så lover vi, at du sagtens kan være med. Samtidig får du en helt speciel mulighed for at få en kanon oplevelse sammen med dit barn/dine børn.</w:t>
      </w:r>
    </w:p>
    <w:p w14:paraId="683DDDA4" w14:textId="77777777" w:rsidR="00123B80" w:rsidRPr="006962E7" w:rsidRDefault="00123B80" w:rsidP="00AF21A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Cs w:val="20"/>
          <w:lang w:eastAsia="da-DK"/>
        </w:rPr>
      </w:pPr>
    </w:p>
    <w:p w14:paraId="34F650B6" w14:textId="38989844" w:rsidR="009E2339" w:rsidRDefault="00C22B3C" w:rsidP="00AA7D2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0"/>
          <w:lang w:eastAsia="da-DK"/>
        </w:rPr>
      </w:pPr>
      <w:r w:rsidRPr="006962E7">
        <w:rPr>
          <w:rFonts w:eastAsia="Times New Roman" w:cstheme="minorHAnsi"/>
          <w:bCs/>
          <w:color w:val="000000"/>
          <w:szCs w:val="20"/>
          <w:lang w:eastAsia="da-DK"/>
        </w:rPr>
        <w:t>Det koster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kun </w:t>
      </w:r>
      <w:r w:rsidR="00C76BEF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300 kr. 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i alt </w:t>
      </w:r>
      <w:r w:rsidRPr="006962E7">
        <w:rPr>
          <w:rFonts w:eastAsia="Times New Roman" w:cstheme="minorHAnsi"/>
          <w:bCs/>
          <w:color w:val="000000"/>
          <w:szCs w:val="20"/>
          <w:lang w:eastAsia="da-DK"/>
        </w:rPr>
        <w:t>for at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du og 1-2 børn </w:t>
      </w:r>
      <w:r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kan 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deltage </w:t>
      </w:r>
      <w:r w:rsidR="00C76BEF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5 </w:t>
      </w:r>
      <w:r w:rsidR="00E12766" w:rsidRPr="006962E7">
        <w:rPr>
          <w:rFonts w:eastAsia="Times New Roman" w:cstheme="minorHAnsi"/>
          <w:bCs/>
          <w:color w:val="000000"/>
          <w:szCs w:val="20"/>
          <w:lang w:eastAsia="da-DK"/>
        </w:rPr>
        <w:t>aftener</w:t>
      </w:r>
      <w:r w:rsidR="00C76BEF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og få mad, </w:t>
      </w:r>
      <w:r w:rsidR="005776F7" w:rsidRPr="006962E7">
        <w:rPr>
          <w:rFonts w:eastAsia="Times New Roman" w:cstheme="minorHAnsi"/>
          <w:bCs/>
          <w:color w:val="000000"/>
          <w:szCs w:val="20"/>
          <w:lang w:eastAsia="da-DK"/>
        </w:rPr>
        <w:t>ops</w:t>
      </w:r>
      <w:r w:rsidR="00AA7D23" w:rsidRPr="006962E7">
        <w:rPr>
          <w:rFonts w:eastAsia="Times New Roman" w:cstheme="minorHAnsi"/>
          <w:bCs/>
          <w:color w:val="000000"/>
          <w:szCs w:val="20"/>
          <w:lang w:eastAsia="da-DK"/>
        </w:rPr>
        <w:t>krifter og undervisning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>. En af gangene må du endda invitere en gæst til at komme og spise sammen med jer. Fx mor, bedstefar, søster</w:t>
      </w:r>
      <w:r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 </w:t>
      </w:r>
      <w:r w:rsidR="00AF21A3" w:rsidRPr="006962E7">
        <w:rPr>
          <w:rFonts w:eastAsia="Times New Roman" w:cstheme="minorHAnsi"/>
          <w:bCs/>
          <w:color w:val="000000"/>
          <w:szCs w:val="20"/>
          <w:lang w:eastAsia="da-DK"/>
        </w:rPr>
        <w:t xml:space="preserve">eller en legekammerat. </w:t>
      </w:r>
      <w:r w:rsidR="00673267" w:rsidRPr="006962E7">
        <w:rPr>
          <w:rFonts w:eastAsia="Times New Roman" w:cstheme="minorHAnsi"/>
          <w:bCs/>
          <w:color w:val="000000"/>
          <w:szCs w:val="20"/>
          <w:lang w:eastAsia="da-DK"/>
        </w:rPr>
        <w:t>Der er altid halalkød til rådighed.</w:t>
      </w:r>
    </w:p>
    <w:p w14:paraId="51163DF6" w14:textId="77777777" w:rsidR="00820397" w:rsidRPr="006962E7" w:rsidRDefault="00820397" w:rsidP="00AA7D23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0"/>
          <w:lang w:eastAsia="da-DK"/>
        </w:rPr>
      </w:pPr>
    </w:p>
    <w:p w14:paraId="7187AAEF" w14:textId="06BE993F" w:rsidR="00BC547E" w:rsidRPr="005C14F5" w:rsidRDefault="00223F07" w:rsidP="00BC547E">
      <w:pPr>
        <w:spacing w:after="0" w:line="240" w:lineRule="auto"/>
        <w:rPr>
          <w:rFonts w:ascii="Calibri" w:hAnsi="Calibri"/>
          <w:sz w:val="16"/>
          <w:szCs w:val="16"/>
        </w:rPr>
      </w:pPr>
      <w:r>
        <w:rPr>
          <w:rFonts w:ascii="Arial Black" w:eastAsia="Times New Roman" w:hAnsi="Arial Black" w:cstheme="minorHAnsi"/>
          <w:b/>
          <w:noProof/>
          <w:color w:val="000000"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F0750E5" wp14:editId="3E0D2F83">
                <wp:simplePos x="0" y="0"/>
                <wp:positionH relativeFrom="column">
                  <wp:posOffset>-100965</wp:posOffset>
                </wp:positionH>
                <wp:positionV relativeFrom="paragraph">
                  <wp:posOffset>109220</wp:posOffset>
                </wp:positionV>
                <wp:extent cx="6172200" cy="1504950"/>
                <wp:effectExtent l="19050" t="19050" r="19050" b="190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504950"/>
                        </a:xfrm>
                        <a:prstGeom prst="rect">
                          <a:avLst/>
                        </a:prstGeom>
                        <a:solidFill>
                          <a:srgbClr val="1EA68D">
                            <a:alpha val="45098"/>
                          </a:srgbClr>
                        </a:solidFill>
                        <a:ln w="38100">
                          <a:solidFill>
                            <a:srgbClr val="00B0F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4625" w14:textId="7249D679" w:rsidR="007A4886" w:rsidRPr="00223F07" w:rsidRDefault="006E3682" w:rsidP="007A4886">
                            <w:pPr>
                              <w:spacing w:after="0" w:line="240" w:lineRule="auto"/>
                              <w:rPr>
                                <w:rFonts w:ascii="Arial Black" w:eastAsia="Times New Roman" w:hAnsi="Arial Black" w:cstheme="minorHAnsi"/>
                                <w:b/>
                                <w:color w:val="000000" w:themeColor="text1"/>
                                <w:szCs w:val="20"/>
                                <w:lang w:eastAsia="da-DK"/>
                              </w:rPr>
                            </w:pPr>
                            <w:r w:rsidRPr="00223F07">
                              <w:rPr>
                                <w:rFonts w:ascii="Arial Black" w:eastAsia="Times New Roman" w:hAnsi="Arial Black" w:cstheme="minorHAnsi"/>
                                <w:b/>
                                <w:color w:val="000000" w:themeColor="text1"/>
                                <w:szCs w:val="20"/>
                                <w:lang w:eastAsia="da-DK"/>
                              </w:rPr>
                              <w:t>Herstedøster skole</w:t>
                            </w:r>
                            <w:r w:rsidR="006468B9">
                              <w:rPr>
                                <w:rFonts w:ascii="Arial Black" w:eastAsia="Times New Roman" w:hAnsi="Arial Black" w:cstheme="minorHAnsi"/>
                                <w:b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/ skolekøkkenet</w:t>
                            </w:r>
                          </w:p>
                          <w:p w14:paraId="12ACB5FA" w14:textId="17CCEEF1" w:rsidR="006E3682" w:rsidRPr="00223F07" w:rsidRDefault="006E3682" w:rsidP="007A4886">
                            <w:pPr>
                              <w:spacing w:after="0" w:line="240" w:lineRule="auto"/>
                              <w:rPr>
                                <w:rFonts w:ascii="Calibri" w:hAnsi="Calibri"/>
                                <w:color w:val="000000" w:themeColor="text1"/>
                                <w:szCs w:val="20"/>
                              </w:rPr>
                            </w:pPr>
                            <w:r w:rsidRPr="00223F07">
                              <w:rPr>
                                <w:rFonts w:ascii="Calibri" w:hAnsi="Calibri"/>
                                <w:color w:val="000000" w:themeColor="text1"/>
                                <w:szCs w:val="20"/>
                              </w:rPr>
                              <w:t>Trippendalsvej 2, 2620 Albertslund</w:t>
                            </w:r>
                          </w:p>
                          <w:p w14:paraId="31BA0B25" w14:textId="77777777" w:rsidR="00123B80" w:rsidRPr="006962E7" w:rsidRDefault="00123B80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 w:val="12"/>
                                <w:szCs w:val="10"/>
                                <w:highlight w:val="yellow"/>
                                <w:lang w:eastAsia="da-DK"/>
                              </w:rPr>
                            </w:pPr>
                          </w:p>
                          <w:p w14:paraId="6624BB15" w14:textId="6B8E12B1" w:rsidR="007A4886" w:rsidRPr="00223F07" w:rsidRDefault="00A0041B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Cs w:val="20"/>
                                <w:lang w:eastAsia="da-DK"/>
                              </w:rPr>
                              <w:t>Stjernekokke</w:t>
                            </w:r>
                            <w:r w:rsidR="00223F07" w:rsidRPr="00223F07"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Cs w:val="20"/>
                                <w:lang w:eastAsia="da-DK"/>
                              </w:rPr>
                              <w:t>-holdet</w:t>
                            </w:r>
                          </w:p>
                          <w:p w14:paraId="00A90B03" w14:textId="0D0D5DD7" w:rsidR="004E5CCE" w:rsidRDefault="00F2158F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</w:pPr>
                            <w:r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Opstartsd</w:t>
                            </w:r>
                            <w:r w:rsidR="006E3682"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ato</w:t>
                            </w:r>
                            <w:r w:rsidR="00223F07"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  <w:r w:rsidR="008C02F6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22</w:t>
                            </w:r>
                            <w:r w:rsidR="00223F07"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. </w:t>
                            </w:r>
                            <w:r w:rsidR="008C02F6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April</w:t>
                            </w:r>
                            <w:r w:rsidR="00223F07"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20</w:t>
                            </w:r>
                            <w:r w:rsidR="008C02F6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20</w:t>
                            </w:r>
                            <w:r w:rsidR="00223F07"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kl. 16.20 – 19.00</w:t>
                            </w:r>
                            <w:r w:rsidR="004E5CCE" w:rsidRP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</w:t>
                            </w:r>
                          </w:p>
                          <w:p w14:paraId="7EC0B16D" w14:textId="5DE7D1D7" w:rsidR="00223F07" w:rsidRDefault="00223F07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Øvrige datoer:</w:t>
                            </w:r>
                          </w:p>
                          <w:p w14:paraId="216A1CC5" w14:textId="2E33A1F6" w:rsidR="00223F07" w:rsidRDefault="008C02F6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6. maj</w:t>
                            </w:r>
                            <w:r w:rsid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, 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27.</w:t>
                            </w:r>
                            <w:r w:rsid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maj, 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10. juni</w:t>
                            </w:r>
                            <w:r w:rsid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og 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24</w:t>
                            </w:r>
                            <w:r w:rsidR="00223F0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. juni 20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20</w:t>
                            </w:r>
                            <w:r w:rsidR="0082039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 xml:space="preserve"> – </w:t>
                            </w:r>
                            <w:bookmarkStart w:id="1" w:name="_GoBack"/>
                            <w:bookmarkEnd w:id="1"/>
                            <w:r w:rsidR="00820397"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  <w:t>alle dage kl. 16.20-19.00</w:t>
                            </w:r>
                          </w:p>
                          <w:p w14:paraId="354D035E" w14:textId="77777777" w:rsidR="00223F07" w:rsidRPr="00223F07" w:rsidRDefault="00223F07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Cs w:val="20"/>
                                <w:lang w:eastAsia="da-DK"/>
                              </w:rPr>
                            </w:pPr>
                          </w:p>
                          <w:p w14:paraId="6CE97ADF" w14:textId="77777777" w:rsidR="00123B80" w:rsidRPr="006962E7" w:rsidRDefault="00123B80" w:rsidP="007A4886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000000" w:themeColor="text1"/>
                                <w:szCs w:val="20"/>
                                <w:highlight w:val="yellow"/>
                                <w:lang w:eastAsia="da-DK"/>
                              </w:rPr>
                            </w:pPr>
                          </w:p>
                          <w:p w14:paraId="25349081" w14:textId="77777777" w:rsidR="007A4886" w:rsidRDefault="007A4886" w:rsidP="007A4886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14:paraId="473480ED" w14:textId="1671358C" w:rsidR="000E01F0" w:rsidRDefault="000E01F0" w:rsidP="000E01F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eastAsia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108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750E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-7.95pt;margin-top:8.6pt;width:486pt;height:118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" fillcolor="#1ea68d" strokecolor="#00b0f0" strokeweight="3pt">
                <v:fill opacity="29555f"/>
                <v:stroke opacity="0"/>
                <v:textbox inset=",,3mm">
                  <w:txbxContent>
                    <w:p w14:paraId="19724625" w14:textId="7249D679" w:rsidR="007A4886" w:rsidRPr="00223F07" w:rsidRDefault="006E3682" w:rsidP="007A4886">
                      <w:pPr>
                        <w:spacing w:after="0" w:line="240" w:lineRule="auto"/>
                        <w:rPr>
                          <w:rFonts w:ascii="Arial Black" w:eastAsia="Times New Roman" w:hAnsi="Arial Black" w:cstheme="minorHAnsi"/>
                          <w:b/>
                          <w:color w:val="000000" w:themeColor="text1"/>
                          <w:szCs w:val="20"/>
                          <w:lang w:eastAsia="da-DK"/>
                        </w:rPr>
                      </w:pPr>
                      <w:r w:rsidRPr="00223F07">
                        <w:rPr>
                          <w:rFonts w:ascii="Arial Black" w:eastAsia="Times New Roman" w:hAnsi="Arial Black" w:cstheme="minorHAnsi"/>
                          <w:b/>
                          <w:color w:val="000000" w:themeColor="text1"/>
                          <w:szCs w:val="20"/>
                          <w:lang w:eastAsia="da-DK"/>
                        </w:rPr>
                        <w:t>Herstedøster skole</w:t>
                      </w:r>
                      <w:r w:rsidR="006468B9">
                        <w:rPr>
                          <w:rFonts w:ascii="Arial Black" w:eastAsia="Times New Roman" w:hAnsi="Arial Black" w:cstheme="minorHAnsi"/>
                          <w:b/>
                          <w:color w:val="000000" w:themeColor="text1"/>
                          <w:szCs w:val="20"/>
                          <w:lang w:eastAsia="da-DK"/>
                        </w:rPr>
                        <w:t xml:space="preserve"> / skolekøkkenet</w:t>
                      </w:r>
                    </w:p>
                    <w:p w14:paraId="12ACB5FA" w14:textId="17CCEEF1" w:rsidR="006E3682" w:rsidRPr="00223F07" w:rsidRDefault="006E3682" w:rsidP="007A4886">
                      <w:pPr>
                        <w:spacing w:after="0" w:line="240" w:lineRule="auto"/>
                        <w:rPr>
                          <w:rFonts w:ascii="Calibri" w:hAnsi="Calibri"/>
                          <w:color w:val="000000" w:themeColor="text1"/>
                          <w:szCs w:val="20"/>
                        </w:rPr>
                      </w:pPr>
                      <w:r w:rsidRPr="00223F07">
                        <w:rPr>
                          <w:rFonts w:ascii="Calibri" w:hAnsi="Calibri"/>
                          <w:color w:val="000000" w:themeColor="text1"/>
                          <w:szCs w:val="20"/>
                        </w:rPr>
                        <w:t>Trippendalsvej 2, 2620 Albertslund</w:t>
                      </w:r>
                    </w:p>
                    <w:p w14:paraId="31BA0B25" w14:textId="77777777" w:rsidR="00123B80" w:rsidRPr="006962E7" w:rsidRDefault="00123B80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000000" w:themeColor="text1"/>
                          <w:sz w:val="12"/>
                          <w:szCs w:val="10"/>
                          <w:highlight w:val="yellow"/>
                          <w:lang w:eastAsia="da-DK"/>
                        </w:rPr>
                      </w:pPr>
                    </w:p>
                    <w:p w14:paraId="6624BB15" w14:textId="6B8E12B1" w:rsidR="007A4886" w:rsidRPr="00223F07" w:rsidRDefault="00A0041B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000000" w:themeColor="text1"/>
                          <w:szCs w:val="20"/>
                          <w:lang w:eastAsia="da-DK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color w:val="000000" w:themeColor="text1"/>
                          <w:szCs w:val="20"/>
                          <w:lang w:eastAsia="da-DK"/>
                        </w:rPr>
                        <w:t>Stjernekokke</w:t>
                      </w:r>
                      <w:r w:rsidR="00223F07" w:rsidRPr="00223F07">
                        <w:rPr>
                          <w:rFonts w:eastAsia="Times New Roman" w:cstheme="minorHAnsi"/>
                          <w:b/>
                          <w:color w:val="000000" w:themeColor="text1"/>
                          <w:szCs w:val="20"/>
                          <w:lang w:eastAsia="da-DK"/>
                        </w:rPr>
                        <w:t>-holdet</w:t>
                      </w:r>
                    </w:p>
                    <w:p w14:paraId="00A90B03" w14:textId="0D0D5DD7" w:rsidR="004E5CCE" w:rsidRDefault="00F2158F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</w:pPr>
                      <w:r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Opstartsd</w:t>
                      </w:r>
                      <w:r w:rsidR="006E3682"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ato</w:t>
                      </w:r>
                      <w:r w:rsidR="00223F07"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</w:t>
                      </w:r>
                      <w:r w:rsidR="008C02F6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22</w:t>
                      </w:r>
                      <w:r w:rsidR="00223F07"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. </w:t>
                      </w:r>
                      <w:r w:rsidR="008C02F6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April</w:t>
                      </w:r>
                      <w:r w:rsidR="00223F07"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20</w:t>
                      </w:r>
                      <w:r w:rsidR="008C02F6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20</w:t>
                      </w:r>
                      <w:r w:rsidR="00223F07"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kl. 16.20 – 19.00</w:t>
                      </w:r>
                      <w:r w:rsidR="004E5CCE" w:rsidRP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</w:t>
                      </w:r>
                    </w:p>
                    <w:p w14:paraId="7EC0B16D" w14:textId="5DE7D1D7" w:rsidR="00223F07" w:rsidRDefault="00223F07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Øvrige datoer:</w:t>
                      </w:r>
                    </w:p>
                    <w:p w14:paraId="216A1CC5" w14:textId="2E33A1F6" w:rsidR="00223F07" w:rsidRDefault="008C02F6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6. maj</w:t>
                      </w:r>
                      <w:r w:rsid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, 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27.</w:t>
                      </w:r>
                      <w:r w:rsid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maj, 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10. juni</w:t>
                      </w:r>
                      <w:r w:rsid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og 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24</w:t>
                      </w:r>
                      <w:r w:rsidR="00223F0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. juni 20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20</w:t>
                      </w:r>
                      <w:r w:rsidR="0082039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 xml:space="preserve"> – </w:t>
                      </w:r>
                      <w:bookmarkStart w:id="2" w:name="_GoBack"/>
                      <w:bookmarkEnd w:id="2"/>
                      <w:r w:rsidR="00820397"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  <w:t>alle dage kl. 16.20-19.00</w:t>
                      </w:r>
                    </w:p>
                    <w:p w14:paraId="354D035E" w14:textId="77777777" w:rsidR="00223F07" w:rsidRPr="00223F07" w:rsidRDefault="00223F07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Cs w:val="20"/>
                          <w:lang w:eastAsia="da-DK"/>
                        </w:rPr>
                      </w:pPr>
                    </w:p>
                    <w:p w14:paraId="6CE97ADF" w14:textId="77777777" w:rsidR="00123B80" w:rsidRPr="006962E7" w:rsidRDefault="00123B80" w:rsidP="007A4886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000000" w:themeColor="text1"/>
                          <w:szCs w:val="20"/>
                          <w:highlight w:val="yellow"/>
                          <w:lang w:eastAsia="da-DK"/>
                        </w:rPr>
                      </w:pPr>
                    </w:p>
                    <w:p w14:paraId="25349081" w14:textId="77777777" w:rsidR="007A4886" w:rsidRDefault="007A4886" w:rsidP="007A4886">
                      <w:pPr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14:paraId="473480ED" w14:textId="1671358C" w:rsidR="000E01F0" w:rsidRDefault="000E01F0" w:rsidP="000E01F0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4"/>
                          <w:lang w:eastAsia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B16F9B" w14:textId="48EC47C2" w:rsidR="007A4886" w:rsidRDefault="007A4886" w:rsidP="0023017F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0E54CA65" w14:textId="205562DE" w:rsidR="00230FF7" w:rsidRDefault="00230FF7" w:rsidP="0023017F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65E53B89" w14:textId="12388ABF" w:rsidR="00230FF7" w:rsidRDefault="00230FF7" w:rsidP="0023017F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2629F57A" w14:textId="4C74E82B" w:rsidR="00230FF7" w:rsidRDefault="00230FF7" w:rsidP="0023017F">
      <w:pPr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theme="minorHAnsi"/>
          <w:b/>
          <w:bCs/>
          <w:color w:val="000000"/>
          <w:sz w:val="28"/>
          <w:szCs w:val="28"/>
          <w:lang w:eastAsia="da-DK"/>
        </w:rPr>
      </w:pPr>
    </w:p>
    <w:p w14:paraId="58C69BE9" w14:textId="06FDAFAE" w:rsidR="008C02F6" w:rsidRDefault="008C02F6" w:rsidP="0023017F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</w:p>
    <w:p w14:paraId="4D49562A" w14:textId="77777777" w:rsidR="008C02F6" w:rsidRDefault="008C02F6" w:rsidP="0023017F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</w:p>
    <w:p w14:paraId="0D54BDB0" w14:textId="77777777" w:rsidR="008C02F6" w:rsidRDefault="008C02F6" w:rsidP="0023017F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</w:p>
    <w:p w14:paraId="7B3E6C97" w14:textId="56581CC6" w:rsidR="009B74CE" w:rsidRPr="006962E7" w:rsidRDefault="007E06D3" w:rsidP="0023017F">
      <w:pPr>
        <w:autoSpaceDE w:val="0"/>
        <w:autoSpaceDN w:val="0"/>
        <w:adjustRightInd w:val="0"/>
        <w:spacing w:after="0" w:line="240" w:lineRule="auto"/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</w:pPr>
      <w:r w:rsidRPr="006962E7"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  <w:t>T</w:t>
      </w:r>
      <w:r w:rsidR="009B74CE" w:rsidRPr="006962E7">
        <w:rPr>
          <w:rFonts w:ascii="Britannic Bold" w:eastAsia="Times New Roman" w:hAnsi="Britannic Bold" w:cstheme="minorHAnsi"/>
          <w:bCs/>
          <w:color w:val="000000"/>
          <w:sz w:val="32"/>
          <w:szCs w:val="28"/>
          <w:lang w:eastAsia="da-DK"/>
        </w:rPr>
        <w:t>ilmelding</w:t>
      </w:r>
    </w:p>
    <w:p w14:paraId="338A6B1D" w14:textId="412FC333" w:rsidR="00E17A15" w:rsidRDefault="00A869C4" w:rsidP="006920C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  <w:r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Der er plads til </w:t>
      </w:r>
      <w:r w:rsidR="00DF6360" w:rsidRPr="006962E7">
        <w:rPr>
          <w:rFonts w:eastAsia="Times New Roman" w:cstheme="minorHAnsi"/>
          <w:bCs/>
          <w:color w:val="000000"/>
          <w:szCs w:val="24"/>
          <w:lang w:eastAsia="da-DK"/>
        </w:rPr>
        <w:t>10-</w: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t>12 fædre og</w:t>
      </w:r>
      <w:r w:rsidR="00201EA9"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 deres børn på hver køkkenskole. Når du tilmelder dig, skal du også betale de </w:t>
      </w:r>
      <w:r w:rsidR="00201EA9" w:rsidRPr="00223F07">
        <w:rPr>
          <w:rFonts w:eastAsia="Times New Roman" w:cstheme="minorHAnsi"/>
          <w:bCs/>
          <w:color w:val="000000"/>
          <w:szCs w:val="24"/>
          <w:lang w:eastAsia="da-DK"/>
        </w:rPr>
        <w:t>300 kr</w:t>
      </w:r>
      <w:r w:rsidR="00201EA9"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. for de 5 aftener. </w:t>
      </w:r>
    </w:p>
    <w:p w14:paraId="606040E9" w14:textId="77777777" w:rsidR="00E17A15" w:rsidRDefault="00E17A15" w:rsidP="006920C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</w:p>
    <w:p w14:paraId="640ACD2D" w14:textId="402EE7B4" w:rsidR="006920C7" w:rsidRDefault="006920C7" w:rsidP="006920C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  <w:r w:rsidRPr="00B2377A">
        <w:rPr>
          <w:rFonts w:eastAsia="Times New Roman" w:cstheme="minorHAnsi"/>
          <w:bCs/>
          <w:color w:val="000000"/>
          <w:szCs w:val="24"/>
          <w:lang w:eastAsia="da-DK"/>
        </w:rPr>
        <w:t xml:space="preserve">Tilmeldingen åbner </w:t>
      </w:r>
      <w:r w:rsidR="008C02F6">
        <w:rPr>
          <w:rFonts w:eastAsia="Times New Roman" w:cstheme="minorHAnsi"/>
          <w:bCs/>
          <w:color w:val="000000"/>
          <w:szCs w:val="24"/>
          <w:lang w:eastAsia="da-DK"/>
        </w:rPr>
        <w:t>16</w:t>
      </w:r>
      <w:r w:rsidR="00223F07" w:rsidRPr="00B2377A">
        <w:rPr>
          <w:rFonts w:eastAsia="Times New Roman" w:cstheme="minorHAnsi"/>
          <w:bCs/>
          <w:color w:val="000000"/>
          <w:szCs w:val="24"/>
          <w:lang w:eastAsia="da-DK"/>
        </w:rPr>
        <w:t xml:space="preserve">. </w:t>
      </w:r>
      <w:r w:rsidR="008C02F6">
        <w:rPr>
          <w:rFonts w:eastAsia="Times New Roman" w:cstheme="minorHAnsi"/>
          <w:bCs/>
          <w:color w:val="000000"/>
          <w:szCs w:val="24"/>
          <w:lang w:eastAsia="da-DK"/>
        </w:rPr>
        <w:t>marts</w:t>
      </w:r>
      <w:r w:rsidR="00223F07" w:rsidRPr="00B2377A">
        <w:rPr>
          <w:rFonts w:eastAsia="Times New Roman" w:cstheme="minorHAnsi"/>
          <w:bCs/>
          <w:color w:val="000000"/>
          <w:szCs w:val="24"/>
          <w:lang w:eastAsia="da-DK"/>
        </w:rPr>
        <w:t xml:space="preserve"> 20</w:t>
      </w:r>
      <w:r w:rsidR="008C02F6">
        <w:rPr>
          <w:rFonts w:eastAsia="Times New Roman" w:cstheme="minorHAnsi"/>
          <w:bCs/>
          <w:color w:val="000000"/>
          <w:szCs w:val="24"/>
          <w:lang w:eastAsia="da-DK"/>
        </w:rPr>
        <w:t>20</w:t>
      </w:r>
      <w:r w:rsidR="001A1026" w:rsidRPr="00B2377A">
        <w:rPr>
          <w:rFonts w:eastAsia="Times New Roman" w:cstheme="minorHAnsi"/>
          <w:b/>
          <w:bCs/>
          <w:color w:val="000000"/>
          <w:szCs w:val="24"/>
          <w:lang w:eastAsia="da-DK"/>
        </w:rPr>
        <w:t xml:space="preserve"> </w:t>
      </w:r>
      <w:r w:rsidR="002F0ECF" w:rsidRPr="00B2377A">
        <w:rPr>
          <w:rFonts w:eastAsia="Times New Roman" w:cstheme="minorHAnsi"/>
          <w:b/>
          <w:bCs/>
          <w:szCs w:val="24"/>
          <w:lang w:eastAsia="da-DK"/>
        </w:rPr>
        <w:t xml:space="preserve"> </w:t>
      </w:r>
      <w:r w:rsidR="00201EA9" w:rsidRPr="00B2377A">
        <w:rPr>
          <w:rFonts w:eastAsia="Times New Roman" w:cstheme="minorHAnsi"/>
          <w:b/>
          <w:bCs/>
          <w:szCs w:val="24"/>
          <w:lang w:eastAsia="da-DK"/>
        </w:rPr>
        <w:t xml:space="preserve">kl. </w:t>
      </w:r>
      <w:r w:rsidR="00095956" w:rsidRPr="00B2377A">
        <w:rPr>
          <w:rFonts w:eastAsia="Times New Roman" w:cstheme="minorHAnsi"/>
          <w:b/>
          <w:bCs/>
          <w:szCs w:val="24"/>
          <w:lang w:eastAsia="da-DK"/>
        </w:rPr>
        <w:t>16</w:t>
      </w:r>
      <w:r w:rsidRPr="00B2377A">
        <w:rPr>
          <w:rFonts w:eastAsia="Times New Roman" w:cstheme="minorHAnsi"/>
          <w:b/>
          <w:bCs/>
          <w:szCs w:val="24"/>
          <w:lang w:eastAsia="da-DK"/>
        </w:rPr>
        <w:t>.00</w:t>
      </w:r>
      <w:r w:rsidRPr="00B2377A">
        <w:rPr>
          <w:rFonts w:eastAsia="Times New Roman" w:cstheme="minorHAnsi"/>
          <w:bCs/>
          <w:szCs w:val="24"/>
          <w:lang w:eastAsia="da-DK"/>
        </w:rPr>
        <w:t xml:space="preserve"> </w:t>
      </w:r>
      <w:r w:rsidRPr="00B2377A">
        <w:rPr>
          <w:rFonts w:eastAsia="Times New Roman" w:cstheme="minorHAnsi"/>
          <w:bCs/>
          <w:color w:val="000000"/>
          <w:szCs w:val="24"/>
          <w:lang w:eastAsia="da-DK"/>
        </w:rPr>
        <w:t>på</w:t>
      </w:r>
      <w:r w:rsidR="00B2377A" w:rsidRPr="00B2377A">
        <w:rPr>
          <w:rFonts w:eastAsia="Times New Roman" w:cstheme="minorHAnsi"/>
          <w:bCs/>
          <w:color w:val="000000"/>
          <w:szCs w:val="24"/>
          <w:lang w:eastAsia="da-DK"/>
        </w:rPr>
        <w:t xml:space="preserve"> </w:t>
      </w:r>
      <w:hyperlink r:id="rId12" w:history="1">
        <w:r w:rsidR="00CB6747">
          <w:rPr>
            <w:rStyle w:val="Hyperlink"/>
            <w:rFonts w:eastAsia="Times New Roman" w:cstheme="minorHAnsi"/>
            <w:bCs/>
            <w:szCs w:val="24"/>
            <w:lang w:eastAsia="da-DK"/>
          </w:rPr>
          <w:t>Billet til F</w:t>
        </w:r>
        <w:r w:rsidR="00CB6747">
          <w:rPr>
            <w:rStyle w:val="Hyperlink"/>
            <w:rFonts w:eastAsia="Times New Roman" w:cstheme="minorHAnsi"/>
            <w:bCs/>
            <w:szCs w:val="24"/>
            <w:lang w:eastAsia="da-DK"/>
          </w:rPr>
          <w:t>a</w:t>
        </w:r>
        <w:r w:rsidR="00CB6747">
          <w:rPr>
            <w:rStyle w:val="Hyperlink"/>
            <w:rFonts w:eastAsia="Times New Roman" w:cstheme="minorHAnsi"/>
            <w:bCs/>
            <w:szCs w:val="24"/>
            <w:lang w:eastAsia="da-DK"/>
          </w:rPr>
          <w:t xml:space="preserve">rs </w:t>
        </w:r>
        <w:r w:rsidR="00CB6747">
          <w:rPr>
            <w:rStyle w:val="Hyperlink"/>
            <w:rFonts w:eastAsia="Times New Roman" w:cstheme="minorHAnsi"/>
            <w:bCs/>
            <w:szCs w:val="24"/>
            <w:lang w:eastAsia="da-DK"/>
          </w:rPr>
          <w:t>K</w:t>
        </w:r>
        <w:r w:rsidR="00CB6747">
          <w:rPr>
            <w:rStyle w:val="Hyperlink"/>
            <w:rFonts w:eastAsia="Times New Roman" w:cstheme="minorHAnsi"/>
            <w:bCs/>
            <w:szCs w:val="24"/>
            <w:lang w:eastAsia="da-DK"/>
          </w:rPr>
          <w:t>økkenskole</w:t>
        </w:r>
      </w:hyperlink>
    </w:p>
    <w:p w14:paraId="77FB01D0" w14:textId="77777777" w:rsidR="006468B9" w:rsidRDefault="006468B9" w:rsidP="006920C7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</w:p>
    <w:p w14:paraId="2A8D26B5" w14:textId="40CE2395" w:rsidR="00E17A15" w:rsidRPr="006962E7" w:rsidRDefault="00E17A15" w:rsidP="00E17A1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  <w:r>
        <w:rPr>
          <w:rFonts w:eastAsia="Times New Roman" w:cstheme="minorHAnsi"/>
          <w:bCs/>
          <w:color w:val="000000"/>
          <w:szCs w:val="24"/>
          <w:lang w:eastAsia="da-DK"/>
        </w:rPr>
        <w:t xml:space="preserve">Sidste tilmeldingsfrist er den </w:t>
      </w:r>
      <w:r w:rsidR="008C02F6">
        <w:rPr>
          <w:rFonts w:eastAsia="Times New Roman" w:cstheme="minorHAnsi"/>
          <w:bCs/>
          <w:color w:val="000000"/>
          <w:szCs w:val="24"/>
          <w:lang w:eastAsia="da-DK"/>
        </w:rPr>
        <w:t>3</w:t>
      </w:r>
      <w:r>
        <w:rPr>
          <w:rFonts w:eastAsia="Times New Roman" w:cstheme="minorHAnsi"/>
          <w:bCs/>
          <w:color w:val="000000"/>
          <w:szCs w:val="24"/>
          <w:lang w:eastAsia="da-DK"/>
        </w:rPr>
        <w:t xml:space="preserve">. </w:t>
      </w:r>
      <w:r w:rsidR="008C02F6">
        <w:rPr>
          <w:rFonts w:eastAsia="Times New Roman" w:cstheme="minorHAnsi"/>
          <w:bCs/>
          <w:color w:val="000000"/>
          <w:szCs w:val="24"/>
          <w:lang w:eastAsia="da-DK"/>
        </w:rPr>
        <w:t>april 2020</w:t>
      </w:r>
      <w:r>
        <w:rPr>
          <w:rFonts w:eastAsia="Times New Roman" w:cstheme="minorHAnsi"/>
          <w:bCs/>
          <w:color w:val="000000"/>
          <w:szCs w:val="24"/>
          <w:lang w:eastAsia="da-DK"/>
        </w:rPr>
        <w:t xml:space="preserve">. </w:t>
      </w:r>
      <w:r w:rsidRPr="006962E7">
        <w:rPr>
          <w:rFonts w:eastAsia="Times New Roman" w:cstheme="minorHAnsi"/>
          <w:bCs/>
          <w:i/>
          <w:color w:val="000000"/>
          <w:szCs w:val="24"/>
          <w:lang w:eastAsia="da-DK"/>
        </w:rPr>
        <w:t>Det er tilmelding efter først til mølle princippet.</w: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 </w: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fldChar w:fldCharType="begin"/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instrText xml:space="preserve"> </w:instrTex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fldChar w:fldCharType="begin"/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instrText xml:space="preserve">  </w:instrTex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fldChar w:fldCharType="end"/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instrText xml:space="preserve"> </w:instrTex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fldChar w:fldCharType="end"/>
      </w:r>
    </w:p>
    <w:p w14:paraId="0412AB93" w14:textId="77777777" w:rsidR="00E17A15" w:rsidRDefault="00E17A15" w:rsidP="00E17A1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</w:p>
    <w:p w14:paraId="0146BA76" w14:textId="05600FF7" w:rsidR="00F02492" w:rsidRPr="006962E7" w:rsidRDefault="00F02492" w:rsidP="00F02492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Cs w:val="24"/>
          <w:lang w:eastAsia="da-DK"/>
        </w:rPr>
      </w:pPr>
      <w:r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Har du ikke mulighed for at tilmelde </w:t>
      </w:r>
      <w:r w:rsidR="00697C5C"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dig </w: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t>på</w:t>
      </w:r>
      <w:r w:rsidR="00884D88"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 nettet, kan du ringe til os,</w:t>
      </w:r>
      <w:r w:rsidRPr="006962E7">
        <w:rPr>
          <w:rFonts w:eastAsia="Times New Roman" w:cstheme="minorHAnsi"/>
          <w:bCs/>
          <w:color w:val="000000"/>
          <w:szCs w:val="24"/>
          <w:lang w:eastAsia="da-DK"/>
        </w:rPr>
        <w:t xml:space="preserve"> så finder vi en løsning.</w:t>
      </w:r>
    </w:p>
    <w:p w14:paraId="4B85DD68" w14:textId="77777777" w:rsidR="00201EA9" w:rsidRPr="00FB0721" w:rsidRDefault="00201EA9" w:rsidP="00201EA9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color w:val="000000"/>
          <w:sz w:val="20"/>
          <w:szCs w:val="20"/>
          <w:lang w:eastAsia="da-DK"/>
        </w:rPr>
      </w:pPr>
    </w:p>
    <w:p w14:paraId="324F2D74" w14:textId="77A37109" w:rsidR="00AB0EEA" w:rsidRPr="006962E7" w:rsidRDefault="00AB0EEA" w:rsidP="00201EA9">
      <w:pPr>
        <w:pStyle w:val="Default"/>
        <w:rPr>
          <w:rFonts w:ascii="Britannic Bold" w:hAnsi="Britannic Bold"/>
          <w:sz w:val="32"/>
          <w:szCs w:val="28"/>
        </w:rPr>
      </w:pPr>
      <w:r w:rsidRPr="006962E7">
        <w:rPr>
          <w:rFonts w:ascii="Britannic Bold" w:hAnsi="Britannic Bold"/>
          <w:bCs/>
          <w:sz w:val="32"/>
          <w:szCs w:val="28"/>
        </w:rPr>
        <w:t xml:space="preserve">Fars køkkenskole er et hit </w:t>
      </w:r>
    </w:p>
    <w:p w14:paraId="228F7CC8" w14:textId="51EB7640" w:rsidR="00AB0EEA" w:rsidRPr="006962E7" w:rsidRDefault="009674E8" w:rsidP="0023017F">
      <w:pPr>
        <w:spacing w:after="0" w:line="240" w:lineRule="auto"/>
        <w:rPr>
          <w:rFonts w:cstheme="minorHAnsi"/>
          <w:szCs w:val="20"/>
        </w:rPr>
      </w:pPr>
      <w:r w:rsidRPr="006962E7">
        <w:rPr>
          <w:rFonts w:cstheme="minorHAnsi"/>
          <w:noProof/>
          <w:color w:val="000000"/>
          <w:sz w:val="24"/>
          <w:lang w:eastAsia="da-DK"/>
        </w:rPr>
        <w:drawing>
          <wp:anchor distT="0" distB="0" distL="114300" distR="114300" simplePos="0" relativeHeight="251657216" behindDoc="1" locked="0" layoutInCell="1" allowOverlap="1" wp14:anchorId="67930B70" wp14:editId="7870FD3B">
            <wp:simplePos x="0" y="0"/>
            <wp:positionH relativeFrom="column">
              <wp:posOffset>5507990</wp:posOffset>
            </wp:positionH>
            <wp:positionV relativeFrom="paragraph">
              <wp:posOffset>462915</wp:posOffset>
            </wp:positionV>
            <wp:extent cx="1186180" cy="1525905"/>
            <wp:effectExtent l="0" t="0" r="0" b="0"/>
            <wp:wrapTight wrapText="bothSides">
              <wp:wrapPolygon edited="0">
                <wp:start x="0" y="0"/>
                <wp:lineTo x="0" y="21303"/>
                <wp:lineTo x="21161" y="21303"/>
                <wp:lineTo x="21161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økkenskole logo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EEA" w:rsidRPr="006962E7">
        <w:rPr>
          <w:rFonts w:cstheme="minorHAnsi"/>
          <w:szCs w:val="20"/>
        </w:rPr>
        <w:t>”Tak for et fantastisk kursus. Drop tanken om tvungen forældreorlov til fædre, men lad dem alle deltage på dette kursus, når poderne er 7-9 år. Meget mere givtigt...:-)” – sådan skriver en far på vores Facebook-side! En bedre anmeldelse kan vi vist ikke få</w:t>
      </w:r>
      <w:r w:rsidR="00C22B3C" w:rsidRPr="006962E7">
        <w:rPr>
          <w:rFonts w:cstheme="minorHAnsi"/>
          <w:szCs w:val="20"/>
        </w:rPr>
        <w:t xml:space="preserve">. </w:t>
      </w:r>
    </w:p>
    <w:p w14:paraId="03F43AF1" w14:textId="712FCD7F" w:rsidR="00201EA9" w:rsidRDefault="00201EA9" w:rsidP="0023017F">
      <w:pPr>
        <w:spacing w:after="0" w:line="240" w:lineRule="auto"/>
        <w:rPr>
          <w:rFonts w:cstheme="minorHAnsi"/>
          <w:sz w:val="20"/>
          <w:szCs w:val="20"/>
        </w:rPr>
      </w:pPr>
    </w:p>
    <w:p w14:paraId="0D11A5AC" w14:textId="28EE639A" w:rsidR="00E23469" w:rsidRPr="006962E7" w:rsidRDefault="00E23469" w:rsidP="00E23469">
      <w:pPr>
        <w:spacing w:after="0" w:line="240" w:lineRule="auto"/>
        <w:rPr>
          <w:rFonts w:ascii="Britannic Bold" w:eastAsia="Times New Roman" w:hAnsi="Britannic Bold" w:cstheme="minorHAnsi"/>
          <w:color w:val="000000"/>
          <w:sz w:val="28"/>
          <w:szCs w:val="24"/>
          <w:lang w:eastAsia="da-DK"/>
        </w:rPr>
      </w:pPr>
      <w:r w:rsidRPr="006962E7">
        <w:rPr>
          <w:rFonts w:ascii="Britannic Bold" w:eastAsia="Times New Roman" w:hAnsi="Britannic Bold" w:cstheme="minorHAnsi"/>
          <w:color w:val="000000"/>
          <w:sz w:val="32"/>
          <w:szCs w:val="28"/>
          <w:lang w:eastAsia="da-DK"/>
        </w:rPr>
        <w:t>Vil du vide mere?</w:t>
      </w:r>
    </w:p>
    <w:p w14:paraId="1EBB6D25" w14:textId="3A8203D0" w:rsidR="008E19CF" w:rsidRPr="006962E7" w:rsidRDefault="00E23469" w:rsidP="00E23469">
      <w:pPr>
        <w:spacing w:after="0" w:line="240" w:lineRule="auto"/>
        <w:rPr>
          <w:rFonts w:eastAsia="Times New Roman" w:cstheme="minorHAnsi"/>
          <w:color w:val="000000"/>
          <w:szCs w:val="24"/>
          <w:lang w:eastAsia="da-DK"/>
        </w:rPr>
      </w:pPr>
      <w:r w:rsidRPr="006962E7">
        <w:rPr>
          <w:rFonts w:eastAsia="Times New Roman" w:cstheme="minorHAnsi"/>
          <w:color w:val="000000"/>
          <w:szCs w:val="24"/>
          <w:lang w:eastAsia="da-DK"/>
        </w:rPr>
        <w:t xml:space="preserve">Hvis du vil vide mere om Fars køkkenskole, </w:t>
      </w:r>
      <w:r w:rsidRPr="00223F07">
        <w:rPr>
          <w:rFonts w:eastAsia="Times New Roman" w:cstheme="minorHAnsi"/>
          <w:color w:val="000000"/>
          <w:szCs w:val="24"/>
          <w:lang w:eastAsia="da-DK"/>
        </w:rPr>
        <w:t xml:space="preserve">så kontakt </w:t>
      </w:r>
      <w:r w:rsidR="00223F07" w:rsidRPr="00223F07">
        <w:rPr>
          <w:rFonts w:eastAsia="Times New Roman" w:cstheme="minorHAnsi"/>
          <w:color w:val="000000"/>
          <w:szCs w:val="24"/>
          <w:lang w:eastAsia="da-DK"/>
        </w:rPr>
        <w:t>Mette Liljendahl</w:t>
      </w:r>
      <w:r w:rsidR="008E19CF" w:rsidRPr="00223F07">
        <w:rPr>
          <w:rFonts w:eastAsia="Times New Roman" w:cstheme="minorHAnsi"/>
          <w:color w:val="000000"/>
          <w:szCs w:val="24"/>
          <w:lang w:eastAsia="da-DK"/>
        </w:rPr>
        <w:t xml:space="preserve"> på tlf. </w:t>
      </w:r>
      <w:r w:rsidR="00223F07" w:rsidRPr="00223F07">
        <w:rPr>
          <w:rFonts w:eastAsia="Times New Roman" w:cstheme="minorHAnsi"/>
          <w:color w:val="000000"/>
          <w:szCs w:val="24"/>
          <w:lang w:eastAsia="da-DK"/>
        </w:rPr>
        <w:t>24649760</w:t>
      </w:r>
      <w:r w:rsidR="00AF3FA8" w:rsidRPr="00223F07">
        <w:rPr>
          <w:rFonts w:eastAsia="Times New Roman" w:cstheme="minorHAnsi"/>
          <w:color w:val="000000"/>
          <w:szCs w:val="24"/>
          <w:lang w:eastAsia="da-DK"/>
        </w:rPr>
        <w:t>.</w:t>
      </w:r>
    </w:p>
    <w:p w14:paraId="10D067EF" w14:textId="1756ECAD" w:rsidR="00E23469" w:rsidRPr="006962E7" w:rsidRDefault="00E23469" w:rsidP="00E23469">
      <w:pPr>
        <w:spacing w:after="0" w:line="240" w:lineRule="auto"/>
        <w:rPr>
          <w:rFonts w:cstheme="minorHAnsi"/>
          <w:szCs w:val="24"/>
          <w:lang w:eastAsia="da-DK"/>
        </w:rPr>
      </w:pPr>
      <w:r w:rsidRPr="006962E7">
        <w:rPr>
          <w:rFonts w:cstheme="minorHAnsi"/>
          <w:szCs w:val="24"/>
          <w:lang w:eastAsia="da-DK"/>
        </w:rPr>
        <w:t xml:space="preserve">Læs mere på </w:t>
      </w:r>
      <w:hyperlink r:id="rId14" w:history="1">
        <w:r w:rsidRPr="006962E7">
          <w:rPr>
            <w:rStyle w:val="Hyperlink"/>
            <w:szCs w:val="24"/>
          </w:rPr>
          <w:t>www.</w:t>
        </w:r>
        <w:r w:rsidRPr="006962E7">
          <w:rPr>
            <w:rStyle w:val="Hyperlink"/>
            <w:rFonts w:eastAsia="Times New Roman" w:cstheme="minorHAnsi"/>
            <w:szCs w:val="24"/>
            <w:lang w:eastAsia="da-DK"/>
          </w:rPr>
          <w:t>farskoekkenskole</w:t>
        </w:r>
        <w:r w:rsidRPr="006962E7">
          <w:rPr>
            <w:rStyle w:val="Hyperlink"/>
            <w:szCs w:val="24"/>
          </w:rPr>
          <w:t>.dk</w:t>
        </w:r>
      </w:hyperlink>
      <w:r w:rsidRPr="006962E7">
        <w:rPr>
          <w:rFonts w:eastAsia="Times New Roman" w:cstheme="minorHAnsi"/>
          <w:color w:val="000000"/>
          <w:szCs w:val="24"/>
          <w:lang w:eastAsia="da-DK"/>
        </w:rPr>
        <w:t xml:space="preserve"> og </w:t>
      </w:r>
      <w:hyperlink r:id="rId15" w:history="1">
        <w:r w:rsidRPr="006962E7">
          <w:rPr>
            <w:rStyle w:val="Hyperlink"/>
            <w:rFonts w:eastAsia="Times New Roman" w:cstheme="minorHAnsi"/>
            <w:szCs w:val="24"/>
            <w:lang w:eastAsia="da-DK"/>
          </w:rPr>
          <w:t>www.facebook.com/farskoekkenskole</w:t>
        </w:r>
      </w:hyperlink>
    </w:p>
    <w:p w14:paraId="353D30AF" w14:textId="21C4B980" w:rsidR="00324B7D" w:rsidRDefault="00324B7D" w:rsidP="00AA7D23">
      <w:pPr>
        <w:rPr>
          <w:rFonts w:eastAsia="Times New Roman" w:cstheme="minorHAnsi"/>
          <w:color w:val="000000"/>
          <w:sz w:val="24"/>
          <w:szCs w:val="24"/>
          <w:lang w:eastAsia="da-DK"/>
        </w:rPr>
      </w:pPr>
    </w:p>
    <w:sectPr w:rsidR="00324B7D" w:rsidSect="000E01F0">
      <w:headerReference w:type="default" r:id="rId16"/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88828" w14:textId="77777777" w:rsidR="00053C8C" w:rsidRDefault="00053C8C" w:rsidP="008D1D62">
      <w:pPr>
        <w:spacing w:after="0" w:line="240" w:lineRule="auto"/>
      </w:pPr>
      <w:r>
        <w:separator/>
      </w:r>
    </w:p>
  </w:endnote>
  <w:endnote w:type="continuationSeparator" w:id="0">
    <w:p w14:paraId="412B06BD" w14:textId="77777777" w:rsidR="00053C8C" w:rsidRDefault="00053C8C" w:rsidP="008D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04F3A" w14:textId="77777777" w:rsidR="00053C8C" w:rsidRDefault="00053C8C" w:rsidP="008D1D62">
      <w:pPr>
        <w:spacing w:after="0" w:line="240" w:lineRule="auto"/>
      </w:pPr>
      <w:r>
        <w:separator/>
      </w:r>
    </w:p>
  </w:footnote>
  <w:footnote w:type="continuationSeparator" w:id="0">
    <w:p w14:paraId="120A557D" w14:textId="77777777" w:rsidR="00053C8C" w:rsidRDefault="00053C8C" w:rsidP="008D1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B45A0" w14:textId="6520C09A" w:rsidR="004A661F" w:rsidRDefault="00AA3888">
    <w:pPr>
      <w:pStyle w:val="Sidehoved"/>
    </w:pPr>
    <w:r>
      <w:rPr>
        <w:noProof/>
      </w:rPr>
      <w:drawing>
        <wp:inline distT="0" distB="0" distL="0" distR="0" wp14:anchorId="67F8AF91" wp14:editId="44A18AFC">
          <wp:extent cx="2524125" cy="597378"/>
          <wp:effectExtent l="0" t="0" r="0" b="0"/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Alternati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60961" cy="606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6874">
      <w:rPr>
        <w:noProof/>
      </w:rPr>
      <w:drawing>
        <wp:anchor distT="0" distB="0" distL="114300" distR="114300" simplePos="0" relativeHeight="251658240" behindDoc="1" locked="0" layoutInCell="1" allowOverlap="1" wp14:anchorId="254D516F" wp14:editId="2987DE1B">
          <wp:simplePos x="0" y="0"/>
          <wp:positionH relativeFrom="margin">
            <wp:align>right</wp:align>
          </wp:positionH>
          <wp:positionV relativeFrom="paragraph">
            <wp:posOffset>-183515</wp:posOffset>
          </wp:positionV>
          <wp:extent cx="1761490" cy="533400"/>
          <wp:effectExtent l="0" t="0" r="0" b="0"/>
          <wp:wrapTight wrapText="bothSides">
            <wp:wrapPolygon edited="0">
              <wp:start x="0" y="0"/>
              <wp:lineTo x="0" y="20829"/>
              <wp:lineTo x="21257" y="20829"/>
              <wp:lineTo x="21257" y="0"/>
              <wp:lineTo x="0" y="0"/>
            </wp:wrapPolygon>
          </wp:wrapTight>
          <wp:docPr id="2" name="Billede 2" descr="Billede indsat i teks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lede indsat i tekst 1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149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C6874" w:rsidRPr="006C687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34CAB"/>
    <w:multiLevelType w:val="hybridMultilevel"/>
    <w:tmpl w:val="0292DAD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956D1"/>
    <w:multiLevelType w:val="hybridMultilevel"/>
    <w:tmpl w:val="7518A9D4"/>
    <w:lvl w:ilvl="0" w:tplc="D7F69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326AC"/>
    <w:multiLevelType w:val="hybridMultilevel"/>
    <w:tmpl w:val="7518A9D4"/>
    <w:lvl w:ilvl="0" w:tplc="D7F69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A21BD"/>
    <w:multiLevelType w:val="hybridMultilevel"/>
    <w:tmpl w:val="62C462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360652"/>
    <w:multiLevelType w:val="hybridMultilevel"/>
    <w:tmpl w:val="7518A9D4"/>
    <w:lvl w:ilvl="0" w:tplc="D7F696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64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CA3"/>
    <w:rsid w:val="0000452B"/>
    <w:rsid w:val="0000694D"/>
    <w:rsid w:val="000436AB"/>
    <w:rsid w:val="00053C8C"/>
    <w:rsid w:val="00064293"/>
    <w:rsid w:val="00067EDA"/>
    <w:rsid w:val="00094817"/>
    <w:rsid w:val="00095956"/>
    <w:rsid w:val="000A0BAF"/>
    <w:rsid w:val="000A65E3"/>
    <w:rsid w:val="000B2596"/>
    <w:rsid w:val="000B41C7"/>
    <w:rsid w:val="000C088A"/>
    <w:rsid w:val="000D3E2E"/>
    <w:rsid w:val="000D637F"/>
    <w:rsid w:val="000E01F0"/>
    <w:rsid w:val="000E2B63"/>
    <w:rsid w:val="000E7DBA"/>
    <w:rsid w:val="000F54F7"/>
    <w:rsid w:val="00103FBA"/>
    <w:rsid w:val="00106871"/>
    <w:rsid w:val="00117208"/>
    <w:rsid w:val="001227B4"/>
    <w:rsid w:val="00123B80"/>
    <w:rsid w:val="00124DDF"/>
    <w:rsid w:val="00130D4B"/>
    <w:rsid w:val="00131059"/>
    <w:rsid w:val="00137D10"/>
    <w:rsid w:val="001541EF"/>
    <w:rsid w:val="00165360"/>
    <w:rsid w:val="00172F8F"/>
    <w:rsid w:val="001A1026"/>
    <w:rsid w:val="001C0AA4"/>
    <w:rsid w:val="001C3300"/>
    <w:rsid w:val="00201EA9"/>
    <w:rsid w:val="00201F4C"/>
    <w:rsid w:val="00223F07"/>
    <w:rsid w:val="002264AF"/>
    <w:rsid w:val="0023017F"/>
    <w:rsid w:val="00230FF7"/>
    <w:rsid w:val="00231646"/>
    <w:rsid w:val="00232D09"/>
    <w:rsid w:val="00233D29"/>
    <w:rsid w:val="0023488F"/>
    <w:rsid w:val="00234CF2"/>
    <w:rsid w:val="00235872"/>
    <w:rsid w:val="00235D63"/>
    <w:rsid w:val="00290B4C"/>
    <w:rsid w:val="002971BA"/>
    <w:rsid w:val="002B1121"/>
    <w:rsid w:val="002C2A30"/>
    <w:rsid w:val="002C717B"/>
    <w:rsid w:val="002E4CE8"/>
    <w:rsid w:val="002F0ECF"/>
    <w:rsid w:val="002F5A3A"/>
    <w:rsid w:val="00300AEA"/>
    <w:rsid w:val="003206F2"/>
    <w:rsid w:val="00324B7D"/>
    <w:rsid w:val="00332DCE"/>
    <w:rsid w:val="00347731"/>
    <w:rsid w:val="00371BAA"/>
    <w:rsid w:val="00395204"/>
    <w:rsid w:val="003A3485"/>
    <w:rsid w:val="003C63BF"/>
    <w:rsid w:val="003C6C99"/>
    <w:rsid w:val="003C7B64"/>
    <w:rsid w:val="003D7052"/>
    <w:rsid w:val="003F22D0"/>
    <w:rsid w:val="0040328C"/>
    <w:rsid w:val="00421BC8"/>
    <w:rsid w:val="00431279"/>
    <w:rsid w:val="00431BBA"/>
    <w:rsid w:val="004330C0"/>
    <w:rsid w:val="00441BE3"/>
    <w:rsid w:val="00443C9B"/>
    <w:rsid w:val="00444A91"/>
    <w:rsid w:val="00482C71"/>
    <w:rsid w:val="004A661F"/>
    <w:rsid w:val="004B47CA"/>
    <w:rsid w:val="004B71F6"/>
    <w:rsid w:val="004D6212"/>
    <w:rsid w:val="004E5CCE"/>
    <w:rsid w:val="004F59B1"/>
    <w:rsid w:val="00526E42"/>
    <w:rsid w:val="00534BE2"/>
    <w:rsid w:val="005519FF"/>
    <w:rsid w:val="00554ADA"/>
    <w:rsid w:val="005561A4"/>
    <w:rsid w:val="005773C0"/>
    <w:rsid w:val="005776F7"/>
    <w:rsid w:val="00587251"/>
    <w:rsid w:val="00594A7B"/>
    <w:rsid w:val="0059530B"/>
    <w:rsid w:val="00595673"/>
    <w:rsid w:val="00595FB5"/>
    <w:rsid w:val="005C14F5"/>
    <w:rsid w:val="005F0326"/>
    <w:rsid w:val="00614523"/>
    <w:rsid w:val="0064031B"/>
    <w:rsid w:val="006468B9"/>
    <w:rsid w:val="00666679"/>
    <w:rsid w:val="00673267"/>
    <w:rsid w:val="00682009"/>
    <w:rsid w:val="006920C7"/>
    <w:rsid w:val="006962E7"/>
    <w:rsid w:val="00697C5C"/>
    <w:rsid w:val="006B4531"/>
    <w:rsid w:val="006C6874"/>
    <w:rsid w:val="006D4E63"/>
    <w:rsid w:val="006E3682"/>
    <w:rsid w:val="00716E88"/>
    <w:rsid w:val="00723715"/>
    <w:rsid w:val="00781804"/>
    <w:rsid w:val="007934A4"/>
    <w:rsid w:val="007A4886"/>
    <w:rsid w:val="007B0356"/>
    <w:rsid w:val="007B5457"/>
    <w:rsid w:val="007E06D3"/>
    <w:rsid w:val="007E270C"/>
    <w:rsid w:val="007E6D53"/>
    <w:rsid w:val="007F63CE"/>
    <w:rsid w:val="00801814"/>
    <w:rsid w:val="008033D2"/>
    <w:rsid w:val="00820397"/>
    <w:rsid w:val="0082391D"/>
    <w:rsid w:val="00844693"/>
    <w:rsid w:val="00867D0B"/>
    <w:rsid w:val="00872E76"/>
    <w:rsid w:val="008807A4"/>
    <w:rsid w:val="00882A18"/>
    <w:rsid w:val="00884D88"/>
    <w:rsid w:val="00885498"/>
    <w:rsid w:val="0089477B"/>
    <w:rsid w:val="008B2003"/>
    <w:rsid w:val="008C02F6"/>
    <w:rsid w:val="008C7411"/>
    <w:rsid w:val="008D1D62"/>
    <w:rsid w:val="008D1E77"/>
    <w:rsid w:val="008D3A8F"/>
    <w:rsid w:val="008D69A8"/>
    <w:rsid w:val="008E19CF"/>
    <w:rsid w:val="008E267A"/>
    <w:rsid w:val="008E68E2"/>
    <w:rsid w:val="008F0D3D"/>
    <w:rsid w:val="00902895"/>
    <w:rsid w:val="009166F9"/>
    <w:rsid w:val="0093632E"/>
    <w:rsid w:val="00946B5B"/>
    <w:rsid w:val="009674E8"/>
    <w:rsid w:val="00985E17"/>
    <w:rsid w:val="00993782"/>
    <w:rsid w:val="00997599"/>
    <w:rsid w:val="009B74CE"/>
    <w:rsid w:val="009B7B74"/>
    <w:rsid w:val="009E0845"/>
    <w:rsid w:val="009E2339"/>
    <w:rsid w:val="00A0041B"/>
    <w:rsid w:val="00A0359E"/>
    <w:rsid w:val="00A26589"/>
    <w:rsid w:val="00A32E21"/>
    <w:rsid w:val="00A40223"/>
    <w:rsid w:val="00A45614"/>
    <w:rsid w:val="00A465C0"/>
    <w:rsid w:val="00A47437"/>
    <w:rsid w:val="00A55056"/>
    <w:rsid w:val="00A72B74"/>
    <w:rsid w:val="00A869C4"/>
    <w:rsid w:val="00AA1D83"/>
    <w:rsid w:val="00AA3888"/>
    <w:rsid w:val="00AA7D23"/>
    <w:rsid w:val="00AB0EEA"/>
    <w:rsid w:val="00AC7A09"/>
    <w:rsid w:val="00AD0BF8"/>
    <w:rsid w:val="00AD144B"/>
    <w:rsid w:val="00AF18F9"/>
    <w:rsid w:val="00AF21A3"/>
    <w:rsid w:val="00AF2851"/>
    <w:rsid w:val="00AF3FA8"/>
    <w:rsid w:val="00B1542D"/>
    <w:rsid w:val="00B2131B"/>
    <w:rsid w:val="00B2377A"/>
    <w:rsid w:val="00B23A15"/>
    <w:rsid w:val="00B3171F"/>
    <w:rsid w:val="00B5188D"/>
    <w:rsid w:val="00B54C46"/>
    <w:rsid w:val="00B54EE1"/>
    <w:rsid w:val="00B648FF"/>
    <w:rsid w:val="00B71DF3"/>
    <w:rsid w:val="00B763DA"/>
    <w:rsid w:val="00B872B0"/>
    <w:rsid w:val="00BA650D"/>
    <w:rsid w:val="00BC445E"/>
    <w:rsid w:val="00BC547E"/>
    <w:rsid w:val="00BD6EF3"/>
    <w:rsid w:val="00C10E7A"/>
    <w:rsid w:val="00C21A81"/>
    <w:rsid w:val="00C22B3C"/>
    <w:rsid w:val="00C23A63"/>
    <w:rsid w:val="00C42CC7"/>
    <w:rsid w:val="00C4642D"/>
    <w:rsid w:val="00C4793A"/>
    <w:rsid w:val="00C52B42"/>
    <w:rsid w:val="00C5365D"/>
    <w:rsid w:val="00C66720"/>
    <w:rsid w:val="00C66D3B"/>
    <w:rsid w:val="00C76657"/>
    <w:rsid w:val="00C76BEF"/>
    <w:rsid w:val="00CA0282"/>
    <w:rsid w:val="00CA0905"/>
    <w:rsid w:val="00CB6747"/>
    <w:rsid w:val="00CB717C"/>
    <w:rsid w:val="00CD30AD"/>
    <w:rsid w:val="00CE3477"/>
    <w:rsid w:val="00CF21B5"/>
    <w:rsid w:val="00D062FE"/>
    <w:rsid w:val="00D10322"/>
    <w:rsid w:val="00D11FEB"/>
    <w:rsid w:val="00D16153"/>
    <w:rsid w:val="00D815C0"/>
    <w:rsid w:val="00D859C7"/>
    <w:rsid w:val="00D91529"/>
    <w:rsid w:val="00DB5180"/>
    <w:rsid w:val="00DB5948"/>
    <w:rsid w:val="00DC240A"/>
    <w:rsid w:val="00DF4EFE"/>
    <w:rsid w:val="00DF5736"/>
    <w:rsid w:val="00DF6360"/>
    <w:rsid w:val="00E042C9"/>
    <w:rsid w:val="00E12766"/>
    <w:rsid w:val="00E17A15"/>
    <w:rsid w:val="00E20499"/>
    <w:rsid w:val="00E2106D"/>
    <w:rsid w:val="00E22721"/>
    <w:rsid w:val="00E23469"/>
    <w:rsid w:val="00E364C4"/>
    <w:rsid w:val="00E365AF"/>
    <w:rsid w:val="00E45185"/>
    <w:rsid w:val="00E71CA3"/>
    <w:rsid w:val="00E72A4D"/>
    <w:rsid w:val="00E90096"/>
    <w:rsid w:val="00EA7960"/>
    <w:rsid w:val="00ED24CE"/>
    <w:rsid w:val="00ED2E7D"/>
    <w:rsid w:val="00ED7878"/>
    <w:rsid w:val="00EE5B93"/>
    <w:rsid w:val="00F02492"/>
    <w:rsid w:val="00F027DF"/>
    <w:rsid w:val="00F07277"/>
    <w:rsid w:val="00F2158F"/>
    <w:rsid w:val="00F35FC7"/>
    <w:rsid w:val="00F62C16"/>
    <w:rsid w:val="00F705E3"/>
    <w:rsid w:val="00F901FD"/>
    <w:rsid w:val="00FA02BD"/>
    <w:rsid w:val="00FB0721"/>
    <w:rsid w:val="00FB1B07"/>
    <w:rsid w:val="00FB7F2C"/>
    <w:rsid w:val="00FC7DCE"/>
    <w:rsid w:val="00FE2E37"/>
    <w:rsid w:val="00FF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14F70EC"/>
  <w15:docId w15:val="{BABB55BC-3271-44A8-A978-620E88B5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9B7B74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B7B7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B7B7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B7B7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B7B7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B7B74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B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B7B74"/>
    <w:rPr>
      <w:rFonts w:ascii="Tahoma" w:hAnsi="Tahoma" w:cs="Tahoma"/>
      <w:sz w:val="16"/>
      <w:szCs w:val="16"/>
    </w:rPr>
  </w:style>
  <w:style w:type="paragraph" w:styleId="Korrektur">
    <w:name w:val="Revision"/>
    <w:hidden/>
    <w:uiPriority w:val="99"/>
    <w:semiHidden/>
    <w:rsid w:val="00FE2E37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8C741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6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Default">
    <w:name w:val="Default"/>
    <w:rsid w:val="00AB0EEA"/>
    <w:pPr>
      <w:autoSpaceDE w:val="0"/>
      <w:autoSpaceDN w:val="0"/>
      <w:adjustRightInd w:val="0"/>
      <w:spacing w:after="0" w:line="240" w:lineRule="auto"/>
    </w:pPr>
    <w:rPr>
      <w:rFonts w:ascii="Berlin Sans FB Demi" w:hAnsi="Berlin Sans FB Demi" w:cs="Berlin Sans FB Demi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8D1D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D1D62"/>
  </w:style>
  <w:style w:type="paragraph" w:styleId="Sidefod">
    <w:name w:val="footer"/>
    <w:basedOn w:val="Normal"/>
    <w:link w:val="SidefodTegn"/>
    <w:uiPriority w:val="99"/>
    <w:unhideWhenUsed/>
    <w:rsid w:val="008D1D6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D1D62"/>
  </w:style>
  <w:style w:type="character" w:styleId="Ulstomtale">
    <w:name w:val="Unresolved Mention"/>
    <w:basedOn w:val="Standardskrifttypeiafsnit"/>
    <w:uiPriority w:val="99"/>
    <w:semiHidden/>
    <w:unhideWhenUsed/>
    <w:rsid w:val="00B2377A"/>
    <w:rPr>
      <w:color w:val="808080"/>
      <w:shd w:val="clear" w:color="auto" w:fill="E6E6E6"/>
    </w:rPr>
  </w:style>
  <w:style w:type="character" w:styleId="BesgtLink">
    <w:name w:val="FollowedHyperlink"/>
    <w:basedOn w:val="Standardskrifttypeiafsnit"/>
    <w:uiPriority w:val="99"/>
    <w:semiHidden/>
    <w:unhideWhenUsed/>
    <w:rsid w:val="00A72B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7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8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ce2book.com/da/sw2/sales/8gbnez9mw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farskoekkenskole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farskoekkenskole.d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36201.2B8C4A20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D6D0C-F0E2-45A8-9BE9-40BDE8B1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8782FB70</Template>
  <TotalTime>1</TotalTime>
  <Pages>2</Pages>
  <Words>359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Vallensbæk Kommune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mbj</dc:creator>
  <cp:lastModifiedBy>Mette Liljendahl</cp:lastModifiedBy>
  <cp:revision>2</cp:revision>
  <cp:lastPrinted>2016-01-05T10:52:00Z</cp:lastPrinted>
  <dcterms:created xsi:type="dcterms:W3CDTF">2020-03-10T13:29:00Z</dcterms:created>
  <dcterms:modified xsi:type="dcterms:W3CDTF">2020-03-10T13:29:00Z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{D80C4E24-5EA7-4F48-BC19-D4F80A0953C9}</vt:lpwstr>
  </property>
  <property fmtid="{D5CDD505-2E9C-101B-9397-08002B2CF9AE}" pid="3" name="ContentRemapped">
    <vt:lpwstr>true</vt:lpwstr>
  </property>
</Properties>
</file>